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B5710" w14:textId="77777777" w:rsidR="00631122" w:rsidRPr="003B1AFC" w:rsidRDefault="0008780C" w:rsidP="00714D54">
      <w:pPr>
        <w:suppressAutoHyphens/>
        <w:jc w:val="both"/>
        <w:rPr>
          <w:rFonts w:ascii="Arial" w:hAnsi="Arial" w:cs="Arial"/>
          <w:b/>
          <w:spacing w:val="-3"/>
          <w:sz w:val="18"/>
          <w:szCs w:val="18"/>
          <w:lang w:val="ca-ES"/>
        </w:rPr>
      </w:pPr>
      <w:r>
        <w:rPr>
          <w:rFonts w:ascii="Arial" w:hAnsi="Arial" w:cs="Arial"/>
          <w:b/>
          <w:spacing w:val="-3"/>
          <w:sz w:val="18"/>
          <w:szCs w:val="18"/>
          <w:lang w:val="ca-ES"/>
        </w:rPr>
        <w:t>Dades de la convocatò</w:t>
      </w:r>
      <w:r w:rsidR="00631122" w:rsidRPr="003B1AFC">
        <w:rPr>
          <w:rFonts w:ascii="Arial" w:hAnsi="Arial" w:cs="Arial"/>
          <w:b/>
          <w:spacing w:val="-3"/>
          <w:sz w:val="18"/>
          <w:szCs w:val="18"/>
          <w:lang w:val="ca-ES"/>
        </w:rPr>
        <w:t xml:space="preserve">ria 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689"/>
        <w:gridCol w:w="1984"/>
        <w:gridCol w:w="1418"/>
        <w:gridCol w:w="1559"/>
        <w:gridCol w:w="1417"/>
      </w:tblGrid>
      <w:tr w:rsidR="00631122" w:rsidRPr="003B1AFC" w14:paraId="52A44EAE" w14:textId="77777777" w:rsidTr="002E5FC3">
        <w:tc>
          <w:tcPr>
            <w:tcW w:w="9067" w:type="dxa"/>
            <w:gridSpan w:val="5"/>
          </w:tcPr>
          <w:p w14:paraId="0C37C59A" w14:textId="41E3868B" w:rsidR="00631122" w:rsidRPr="00CE4F76" w:rsidRDefault="00CE4F76" w:rsidP="00E16C24">
            <w:pPr>
              <w:jc w:val="both"/>
              <w:rPr>
                <w:rFonts w:ascii="Helvetica" w:eastAsia="Verdana" w:hAnsi="Helvetica" w:cs="Helvetica"/>
                <w:sz w:val="22"/>
                <w:szCs w:val="22"/>
                <w:lang w:eastAsia="ca-ES" w:bidi="ca-ES"/>
              </w:rPr>
            </w:pPr>
            <w:r w:rsidRPr="00CE4F76">
              <w:rPr>
                <w:rFonts w:ascii="Helvetica" w:hAnsi="Helvetica" w:cs="Helvetica"/>
                <w:i/>
                <w:iCs/>
                <w:sz w:val="22"/>
                <w:szCs w:val="22"/>
              </w:rPr>
              <w:t xml:space="preserve">PROVISIÓ DE LLOC DE TREBALL DE GERENT DE L’AJUNTAMENT DE LA ROCA DEL VALLÈS, DEFINIT COM A LLOC DIRECTIU PÚBLIC PROFESSIONAL, MITJANÇANT EL SISTEMA DE LLIURE DESIGNACIÓ </w:t>
            </w:r>
            <w:r w:rsidRPr="00CE4F76">
              <w:rPr>
                <w:rFonts w:ascii="Helvetica" w:eastAsia="Verdana" w:hAnsi="Helvetica" w:cs="Helvetica"/>
                <w:sz w:val="22"/>
                <w:szCs w:val="22"/>
                <w:lang w:eastAsia="ca-ES" w:bidi="ca-ES"/>
              </w:rPr>
              <w:t>(CODI: 152641C).</w:t>
            </w:r>
          </w:p>
        </w:tc>
      </w:tr>
      <w:tr w:rsidR="000E1734" w:rsidRPr="003B1AFC" w14:paraId="7AD63077" w14:textId="77777777" w:rsidTr="00B415F2">
        <w:tc>
          <w:tcPr>
            <w:tcW w:w="2689" w:type="dxa"/>
          </w:tcPr>
          <w:p w14:paraId="046B49B9" w14:textId="77777777" w:rsidR="000E1734" w:rsidRPr="00B415F2" w:rsidRDefault="0008780C" w:rsidP="00714D54">
            <w:pPr>
              <w:suppressAutoHyphens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Data publicacions:</w:t>
            </w:r>
          </w:p>
          <w:p w14:paraId="22F7EFE3" w14:textId="6EC12DDD" w:rsidR="000E1734" w:rsidRPr="00B415F2" w:rsidRDefault="002E5FC3" w:rsidP="0008780C">
            <w:pPr>
              <w:suppressAutoHyphens/>
              <w:ind w:right="-110"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BASES</w:t>
            </w:r>
            <w:r w:rsidR="000E1734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: </w:t>
            </w:r>
            <w:r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                 </w:t>
            </w:r>
            <w:r w:rsidR="0008780C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  </w:t>
            </w:r>
            <w:r w:rsidR="00CE4F76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26/08</w:t>
            </w:r>
            <w:r w:rsidR="0009630F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/202</w:t>
            </w:r>
            <w:r w:rsidR="00B415F2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5</w:t>
            </w:r>
          </w:p>
          <w:p w14:paraId="1CBA9B5A" w14:textId="384610E7" w:rsidR="000E1734" w:rsidRPr="00B415F2" w:rsidRDefault="002E5FC3" w:rsidP="00E16C24">
            <w:pPr>
              <w:suppressAutoHyphens/>
              <w:ind w:right="-110"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CONVOCATÒRIA:</w:t>
            </w:r>
            <w:r w:rsidR="0008780C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   </w:t>
            </w:r>
            <w:r w:rsidR="00CE4F76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03/09/2025</w:t>
            </w:r>
          </w:p>
        </w:tc>
        <w:tc>
          <w:tcPr>
            <w:tcW w:w="1984" w:type="dxa"/>
          </w:tcPr>
          <w:p w14:paraId="3DE694E7" w14:textId="77777777" w:rsidR="000E1734" w:rsidRPr="00B415F2" w:rsidRDefault="000E1734" w:rsidP="00714D54">
            <w:pPr>
              <w:suppressAutoHyphens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Termini de presentació d’instàncies: </w:t>
            </w:r>
          </w:p>
          <w:p w14:paraId="51EB2727" w14:textId="5980968E" w:rsidR="000E1734" w:rsidRPr="00B415F2" w:rsidRDefault="007F1FB6" w:rsidP="00E16C24">
            <w:pPr>
              <w:suppressAutoHyphens/>
              <w:jc w:val="both"/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</w:pPr>
            <w:r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De</w:t>
            </w:r>
            <w:r w:rsidR="00563660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</w:t>
            </w:r>
            <w:r w:rsidR="005732D3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4</w:t>
            </w:r>
            <w:r w:rsidR="00463E99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/09/2025 </w:t>
            </w:r>
            <w:r w:rsidR="0008780C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al</w:t>
            </w:r>
            <w:r w:rsidR="00463E99" w:rsidRPr="00B415F2"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 xml:space="preserve"> 3/10/2025</w:t>
            </w:r>
          </w:p>
        </w:tc>
        <w:tc>
          <w:tcPr>
            <w:tcW w:w="1418" w:type="dxa"/>
          </w:tcPr>
          <w:p w14:paraId="4549D6B7" w14:textId="77777777" w:rsidR="000E1734" w:rsidRPr="00D010BE" w:rsidRDefault="000E1734" w:rsidP="00714D54">
            <w:pPr>
              <w:suppressAutoHyphens/>
              <w:jc w:val="both"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 xml:space="preserve">Codi expedient: </w:t>
            </w:r>
          </w:p>
          <w:p w14:paraId="3CBEF243" w14:textId="5013A25F" w:rsidR="000E1734" w:rsidRPr="00D010BE" w:rsidRDefault="00463E99" w:rsidP="00714D54">
            <w:pPr>
              <w:suppressAutoHyphens/>
              <w:jc w:val="both"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>
              <w:rPr>
                <w:rFonts w:ascii="Helvetica" w:hAnsi="Helvetica" w:cs="Helvetica"/>
                <w:color w:val="000000" w:themeColor="text1"/>
                <w:spacing w:val="-3"/>
                <w:sz w:val="18"/>
                <w:szCs w:val="18"/>
                <w:lang w:val="ca-ES"/>
              </w:rPr>
              <w:t>152641C</w:t>
            </w:r>
          </w:p>
        </w:tc>
        <w:tc>
          <w:tcPr>
            <w:tcW w:w="1559" w:type="dxa"/>
          </w:tcPr>
          <w:p w14:paraId="28233811" w14:textId="77777777" w:rsidR="00B415F2" w:rsidRDefault="00B415F2" w:rsidP="00B415F2">
            <w:pPr>
              <w:suppressAutoHyphens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 xml:space="preserve">Forma de provisió: </w:t>
            </w:r>
          </w:p>
          <w:p w14:paraId="10E3CB9C" w14:textId="004D14CA" w:rsidR="000E1734" w:rsidRPr="00D010BE" w:rsidRDefault="00B415F2" w:rsidP="00714D54">
            <w:pPr>
              <w:suppressAutoHyphens/>
              <w:jc w:val="both"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>lliure designació</w:t>
            </w:r>
          </w:p>
        </w:tc>
        <w:tc>
          <w:tcPr>
            <w:tcW w:w="1417" w:type="dxa"/>
          </w:tcPr>
          <w:p w14:paraId="38D913B7" w14:textId="43CB4AA4" w:rsidR="00974403" w:rsidRPr="00D010BE" w:rsidRDefault="00B415F2" w:rsidP="00714D54">
            <w:pPr>
              <w:suppressAutoHyphens/>
              <w:jc w:val="both"/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</w:pPr>
            <w:r>
              <w:rPr>
                <w:rFonts w:ascii="Helvetica" w:hAnsi="Helvetica" w:cs="Helvetica"/>
                <w:spacing w:val="-3"/>
                <w:sz w:val="18"/>
                <w:szCs w:val="18"/>
                <w:lang w:val="ca-ES"/>
              </w:rPr>
              <w:t>Vinculació jurídica: personal directiu professional</w:t>
            </w:r>
          </w:p>
        </w:tc>
      </w:tr>
    </w:tbl>
    <w:p w14:paraId="060E2F08" w14:textId="77777777" w:rsidR="00631122" w:rsidRPr="0008780C" w:rsidRDefault="00631122" w:rsidP="00714D54">
      <w:pPr>
        <w:suppressAutoHyphens/>
        <w:jc w:val="both"/>
        <w:rPr>
          <w:rFonts w:ascii="Arial" w:hAnsi="Arial" w:cs="Arial"/>
          <w:b/>
          <w:spacing w:val="-3"/>
          <w:sz w:val="18"/>
          <w:szCs w:val="18"/>
          <w:lang w:val="ca-ES"/>
        </w:rPr>
      </w:pPr>
    </w:p>
    <w:p w14:paraId="692F0BAA" w14:textId="77777777" w:rsidR="00631122" w:rsidRPr="0008780C" w:rsidRDefault="00430088" w:rsidP="00714D54">
      <w:pPr>
        <w:suppressAutoHyphens/>
        <w:jc w:val="both"/>
        <w:rPr>
          <w:rFonts w:ascii="Arial" w:hAnsi="Arial" w:cs="Arial"/>
          <w:b/>
          <w:spacing w:val="-3"/>
          <w:sz w:val="18"/>
          <w:szCs w:val="18"/>
          <w:lang w:val="ca-ES"/>
        </w:rPr>
      </w:pPr>
      <w:r w:rsidRPr="0008780C">
        <w:rPr>
          <w:rFonts w:ascii="Arial" w:hAnsi="Arial" w:cs="Arial"/>
          <w:b/>
          <w:spacing w:val="-3"/>
          <w:sz w:val="18"/>
          <w:szCs w:val="18"/>
          <w:lang w:val="ca-ES"/>
        </w:rPr>
        <w:t>Dades personals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1134"/>
        <w:gridCol w:w="141"/>
        <w:gridCol w:w="1560"/>
        <w:gridCol w:w="1701"/>
        <w:gridCol w:w="1836"/>
      </w:tblGrid>
      <w:tr w:rsidR="00430088" w:rsidRPr="00D010BE" w14:paraId="5F6F1BFD" w14:textId="77777777" w:rsidTr="00182A32">
        <w:tc>
          <w:tcPr>
            <w:tcW w:w="5524" w:type="dxa"/>
            <w:gridSpan w:val="4"/>
          </w:tcPr>
          <w:p w14:paraId="4CDF56B8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Cognoms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:   </w:t>
            </w:r>
            <w:sdt>
              <w:sdtPr>
                <w:rPr>
                  <w:rStyle w:val="Textoennegrita"/>
                </w:rPr>
                <w:id w:val="-511071096"/>
                <w:placeholder>
                  <w:docPart w:val="E6ECDBE2BA3044C3B6E5C3D0DFA26DA7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z w:val="20"/>
                  <w:lang w:val="ca-ES"/>
                </w:rPr>
              </w:sdtEndPr>
              <w:sdtContent>
                <w:r w:rsidR="00E3252C" w:rsidRPr="00D010BE">
                  <w:rPr>
                    <w:rStyle w:val="Textodelmarcadordeposicin"/>
                    <w:rFonts w:ascii="Helvetica" w:eastAsiaTheme="minorHAnsi" w:hAnsi="Helvetica" w:cs="Helvetica"/>
                    <w:sz w:val="20"/>
                  </w:rPr>
                  <w:t>escriure cognoms.</w:t>
                </w:r>
              </w:sdtContent>
            </w:sdt>
          </w:p>
        </w:tc>
        <w:tc>
          <w:tcPr>
            <w:tcW w:w="3537" w:type="dxa"/>
            <w:gridSpan w:val="2"/>
          </w:tcPr>
          <w:p w14:paraId="2F0EA224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Nom: 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 </w:t>
            </w:r>
            <w:sdt>
              <w:sdtPr>
                <w:rPr>
                  <w:rStyle w:val="Textoennegrita"/>
                </w:rPr>
                <w:id w:val="1307980865"/>
                <w:placeholder>
                  <w:docPart w:val="FA2E1788660A456BB855FC541CF73DE1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escriure nom</w:t>
                </w:r>
              </w:sdtContent>
            </w:sdt>
          </w:p>
        </w:tc>
      </w:tr>
      <w:tr w:rsidR="00430088" w:rsidRPr="00D010BE" w14:paraId="67B0B1AE" w14:textId="77777777" w:rsidTr="008120FB">
        <w:tc>
          <w:tcPr>
            <w:tcW w:w="2689" w:type="dxa"/>
          </w:tcPr>
          <w:p w14:paraId="44919BBE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NIF: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 </w:t>
            </w:r>
            <w:sdt>
              <w:sdtPr>
                <w:rPr>
                  <w:rStyle w:val="Textoennegrita"/>
                </w:rPr>
                <w:id w:val="83892719"/>
                <w:placeholder>
                  <w:docPart w:val="E590E5331CC54709BBF768ED927DD228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Style w:val="Textodelmarcadordeposicin"/>
                    <w:rFonts w:ascii="Helvetica" w:eastAsiaTheme="minorHAnsi" w:hAnsi="Helvetica" w:cs="Helvetica"/>
                    <w:sz w:val="20"/>
                  </w:rPr>
                  <w:t>escriure NiF</w:t>
                </w:r>
              </w:sdtContent>
            </w:sdt>
          </w:p>
        </w:tc>
        <w:tc>
          <w:tcPr>
            <w:tcW w:w="2835" w:type="dxa"/>
            <w:gridSpan w:val="3"/>
          </w:tcPr>
          <w:p w14:paraId="211091E8" w14:textId="77777777" w:rsidR="00430088" w:rsidRPr="00D010BE" w:rsidRDefault="00364313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>
              <w:rPr>
                <w:rFonts w:ascii="Helvetica" w:hAnsi="Helvetica" w:cs="Helvetica"/>
                <w:spacing w:val="-3"/>
                <w:sz w:val="20"/>
                <w:lang w:val="ca-ES"/>
              </w:rPr>
              <w:t>Data naixe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ment: </w:t>
            </w:r>
            <w:sdt>
              <w:sdtPr>
                <w:rPr>
                  <w:rStyle w:val="Textoennegrita"/>
                </w:rPr>
                <w:id w:val="1084958776"/>
                <w:placeholder>
                  <w:docPart w:val="44625D0B8991452C8436617CC26B40F1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escriure data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7F7F7F" w:themeColor="text1" w:themeTint="80"/>
                    <w:sz w:val="20"/>
                  </w:rPr>
                  <w:t>.</w:t>
                </w:r>
              </w:sdtContent>
            </w:sdt>
          </w:p>
        </w:tc>
        <w:tc>
          <w:tcPr>
            <w:tcW w:w="3537" w:type="dxa"/>
            <w:gridSpan w:val="2"/>
          </w:tcPr>
          <w:p w14:paraId="13BA2882" w14:textId="77777777" w:rsidR="00430088" w:rsidRPr="00D010BE" w:rsidRDefault="00EB51E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Nacio</w:t>
            </w:r>
            <w:r w:rsidR="00430088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nalitat</w:t>
            </w:r>
            <w:r w:rsidR="00182A32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: </w:t>
            </w:r>
            <w:sdt>
              <w:sdtPr>
                <w:rPr>
                  <w:rStyle w:val="Textoennegrita"/>
                </w:rPr>
                <w:id w:val="-693151171"/>
                <w:placeholder>
                  <w:docPart w:val="7E4CB552E2F04D51AD9A27A9620793B3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escriure nacionalitat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7F7F7F" w:themeColor="text1" w:themeTint="80"/>
                    <w:sz w:val="20"/>
                  </w:rPr>
                  <w:t>.</w:t>
                </w:r>
              </w:sdtContent>
            </w:sdt>
          </w:p>
        </w:tc>
      </w:tr>
      <w:tr w:rsidR="00430088" w:rsidRPr="00D010BE" w14:paraId="3583916E" w14:textId="77777777" w:rsidTr="00430088">
        <w:tc>
          <w:tcPr>
            <w:tcW w:w="3964" w:type="dxa"/>
            <w:gridSpan w:val="3"/>
          </w:tcPr>
          <w:p w14:paraId="009D51BB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Domicili: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 </w:t>
            </w:r>
            <w:sdt>
              <w:sdtPr>
                <w:rPr>
                  <w:rStyle w:val="Textoennegrita"/>
                </w:rPr>
                <w:id w:val="639929301"/>
                <w:placeholder>
                  <w:docPart w:val="5B6EB3C38D0F42FBBDDAEDC5A80F035C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595959" w:themeColor="text1" w:themeTint="A6"/>
                    <w:spacing w:val="-3"/>
                    <w:sz w:val="20"/>
                    <w:lang w:val="ca-ES"/>
                  </w:rPr>
                  <w:t>escriure domicili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595959" w:themeColor="text1" w:themeTint="A6"/>
                    <w:sz w:val="20"/>
                  </w:rPr>
                  <w:t>.</w:t>
                </w:r>
              </w:sdtContent>
            </w:sdt>
          </w:p>
        </w:tc>
        <w:tc>
          <w:tcPr>
            <w:tcW w:w="3261" w:type="dxa"/>
            <w:gridSpan w:val="2"/>
          </w:tcPr>
          <w:p w14:paraId="2E552D87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Municipi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: </w:t>
            </w:r>
            <w:sdt>
              <w:sdtPr>
                <w:rPr>
                  <w:rStyle w:val="Textoennegrita"/>
                </w:rPr>
                <w:id w:val="-221841666"/>
                <w:placeholder>
                  <w:docPart w:val="51CB79FB658F416596E57B33E5F97DD2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 xml:space="preserve">escriure municipi </w:t>
                </w:r>
              </w:sdtContent>
            </w:sdt>
          </w:p>
        </w:tc>
        <w:tc>
          <w:tcPr>
            <w:tcW w:w="1836" w:type="dxa"/>
          </w:tcPr>
          <w:p w14:paraId="14C06F89" w14:textId="77777777" w:rsidR="00430088" w:rsidRPr="00D010BE" w:rsidRDefault="00EB51E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CP</w:t>
            </w:r>
            <w:r w:rsidR="00430088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: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</w:t>
            </w:r>
            <w:sdt>
              <w:sdtPr>
                <w:rPr>
                  <w:rStyle w:val="Textoennegrita"/>
                </w:rPr>
                <w:id w:val="998852289"/>
                <w:placeholder>
                  <w:docPart w:val="4522D450195245B8BA82731C2DEB399C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Codi Postal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7F7F7F" w:themeColor="text1" w:themeTint="80"/>
                    <w:sz w:val="20"/>
                  </w:rPr>
                  <w:t>.</w:t>
                </w:r>
              </w:sdtContent>
            </w:sdt>
          </w:p>
        </w:tc>
      </w:tr>
      <w:tr w:rsidR="00430088" w:rsidRPr="00D010BE" w14:paraId="26F9FB63" w14:textId="77777777" w:rsidTr="008120FB">
        <w:tc>
          <w:tcPr>
            <w:tcW w:w="3823" w:type="dxa"/>
            <w:gridSpan w:val="2"/>
          </w:tcPr>
          <w:p w14:paraId="136F0311" w14:textId="77777777" w:rsidR="00430088" w:rsidRPr="00D010BE" w:rsidRDefault="0083683A" w:rsidP="00E3252C">
            <w:pPr>
              <w:suppressAutoHyphens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Telèfon </w:t>
            </w:r>
            <w:r w:rsidR="00430088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mòbil: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</w:t>
            </w:r>
            <w:r w:rsidR="004D4743" w:rsidRPr="00D010BE">
              <w:rPr>
                <w:rFonts w:ascii="Helvetica" w:hAnsi="Helvetica" w:cs="Helvetica"/>
                <w:color w:val="7F7F7F" w:themeColor="text1" w:themeTint="80"/>
                <w:spacing w:val="-3"/>
                <w:sz w:val="20"/>
                <w:lang w:val="ca-ES"/>
              </w:rPr>
              <w:t xml:space="preserve"> </w:t>
            </w:r>
            <w:sdt>
              <w:sdtPr>
                <w:rPr>
                  <w:rStyle w:val="Textoennegrita"/>
                </w:rPr>
                <w:id w:val="1596128832"/>
                <w:placeholder>
                  <w:docPart w:val="8A36AB2A102F41478AE6F39B2BE1CE29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color w:val="7F7F7F" w:themeColor="text1" w:themeTint="8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telèfon</w:t>
                </w:r>
              </w:sdtContent>
            </w:sdt>
          </w:p>
        </w:tc>
        <w:tc>
          <w:tcPr>
            <w:tcW w:w="5238" w:type="dxa"/>
            <w:gridSpan w:val="4"/>
          </w:tcPr>
          <w:p w14:paraId="24D553BB" w14:textId="77777777" w:rsidR="00430088" w:rsidRPr="00D010BE" w:rsidRDefault="00430088" w:rsidP="00E3252C">
            <w:pPr>
              <w:suppressAutoHyphens/>
              <w:jc w:val="both"/>
              <w:rPr>
                <w:rFonts w:ascii="Helvetica" w:hAnsi="Helvetica" w:cs="Helvetica"/>
                <w:spacing w:val="-3"/>
                <w:sz w:val="20"/>
                <w:lang w:val="ca-ES"/>
              </w:rPr>
            </w:pPr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Adreça </w:t>
            </w:r>
            <w:proofErr w:type="spellStart"/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electrónica</w:t>
            </w:r>
            <w:proofErr w:type="spellEnd"/>
            <w:r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>:</w:t>
            </w:r>
            <w:r w:rsidR="00F91E05" w:rsidRPr="00D010BE">
              <w:rPr>
                <w:rFonts w:ascii="Helvetica" w:hAnsi="Helvetica" w:cs="Helvetica"/>
                <w:spacing w:val="-3"/>
                <w:sz w:val="20"/>
                <w:lang w:val="ca-ES"/>
              </w:rPr>
              <w:t xml:space="preserve"> </w:t>
            </w:r>
            <w:sdt>
              <w:sdtPr>
                <w:rPr>
                  <w:rStyle w:val="Textoennegrita"/>
                </w:rPr>
                <w:id w:val="1676228825"/>
                <w:placeholder>
                  <w:docPart w:val="8940CAAC465C408BA805842DF1F55103"/>
                </w:placeholder>
                <w:showingPlcHdr/>
                <w:text/>
              </w:sdtPr>
              <w:sdtEndPr>
                <w:rPr>
                  <w:rStyle w:val="Fuentedeprrafopredeter"/>
                  <w:rFonts w:ascii="Helvetica" w:hAnsi="Helvetica" w:cs="Helvetica"/>
                  <w:b w:val="0"/>
                  <w:bCs w:val="0"/>
                  <w:spacing w:val="-3"/>
                  <w:sz w:val="20"/>
                  <w:lang w:val="ca-ES"/>
                </w:rPr>
              </w:sdtEndPr>
              <w:sdtContent>
                <w:r w:rsidR="00E3252C" w:rsidRPr="00D010BE">
                  <w:rPr>
                    <w:rFonts w:ascii="Helvetica" w:hAnsi="Helvetica" w:cs="Helvetica"/>
                    <w:color w:val="7F7F7F" w:themeColor="text1" w:themeTint="80"/>
                    <w:spacing w:val="-3"/>
                    <w:sz w:val="20"/>
                    <w:lang w:val="ca-ES"/>
                  </w:rPr>
                  <w:t>escriure correu electrònic</w:t>
                </w:r>
                <w:r w:rsidR="00E3252C" w:rsidRPr="00D010BE">
                  <w:rPr>
                    <w:rStyle w:val="Textodelmarcadordeposicin"/>
                    <w:rFonts w:ascii="Helvetica" w:hAnsi="Helvetica" w:cs="Helvetica"/>
                    <w:color w:val="7F7F7F" w:themeColor="text1" w:themeTint="80"/>
                    <w:sz w:val="20"/>
                  </w:rPr>
                  <w:t>.</w:t>
                </w:r>
              </w:sdtContent>
            </w:sdt>
          </w:p>
        </w:tc>
      </w:tr>
    </w:tbl>
    <w:p w14:paraId="5F2DBF42" w14:textId="77777777" w:rsidR="00714D54" w:rsidRPr="003B1AFC" w:rsidRDefault="00714D54" w:rsidP="00714D54">
      <w:pPr>
        <w:rPr>
          <w:rFonts w:ascii="Arial" w:hAnsi="Arial" w:cs="Arial"/>
          <w:sz w:val="18"/>
          <w:szCs w:val="18"/>
          <w:lang w:val="ca-ES"/>
        </w:rPr>
      </w:pPr>
    </w:p>
    <w:p w14:paraId="790F2CF3" w14:textId="77777777" w:rsidR="00714D54" w:rsidRPr="003B1AFC" w:rsidRDefault="00714D54" w:rsidP="00714D54">
      <w:pPr>
        <w:suppressAutoHyphens/>
        <w:jc w:val="both"/>
        <w:rPr>
          <w:rFonts w:ascii="Arial" w:hAnsi="Arial" w:cs="Arial"/>
          <w:b/>
          <w:spacing w:val="-3"/>
          <w:sz w:val="18"/>
          <w:szCs w:val="18"/>
          <w:lang w:val="ca-ES"/>
        </w:rPr>
      </w:pPr>
      <w:r w:rsidRPr="003B1AFC">
        <w:rPr>
          <w:rFonts w:ascii="Arial" w:hAnsi="Arial" w:cs="Arial"/>
          <w:b/>
          <w:spacing w:val="-3"/>
          <w:sz w:val="18"/>
          <w:szCs w:val="18"/>
          <w:lang w:val="ca-ES"/>
        </w:rPr>
        <w:t>EXPOSO:</w:t>
      </w:r>
    </w:p>
    <w:p w14:paraId="563C6EA5" w14:textId="77777777" w:rsidR="00951DF0" w:rsidRPr="00831131" w:rsidRDefault="00951DF0" w:rsidP="00951DF0">
      <w:pPr>
        <w:suppressAutoHyphens/>
        <w:jc w:val="both"/>
        <w:rPr>
          <w:rFonts w:ascii="Century Gothic" w:hAnsi="Century Gothic"/>
          <w:spacing w:val="-3"/>
          <w:sz w:val="20"/>
          <w:lang w:val="ca-ES"/>
        </w:rPr>
      </w:pPr>
    </w:p>
    <w:p w14:paraId="5D18EF59" w14:textId="266CB6A5" w:rsidR="00CE4F76" w:rsidRPr="00CE4F76" w:rsidRDefault="00A349D7" w:rsidP="00CE4F76">
      <w:pPr>
        <w:jc w:val="both"/>
        <w:rPr>
          <w:rFonts w:ascii="Helvetica" w:eastAsia="Verdana" w:hAnsi="Helvetica" w:cs="Helvetica"/>
          <w:sz w:val="20"/>
          <w:lang w:eastAsia="ca-ES" w:bidi="ca-ES"/>
        </w:rPr>
      </w:pPr>
      <w:r w:rsidRPr="00831131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 xml:space="preserve">Primer.- </w:t>
      </w:r>
      <w:r w:rsidRPr="00CE4F76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>Que ha estat convoca</w:t>
      </w:r>
      <w:r w:rsidR="00CE4F76" w:rsidRPr="00CE4F76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 xml:space="preserve">da </w:t>
      </w:r>
      <w:r w:rsidR="00CE4F76" w:rsidRPr="00CE4F76">
        <w:rPr>
          <w:rFonts w:ascii="Helvetica" w:eastAsia="Calibri" w:hAnsi="Helvetica" w:cs="Helvetica"/>
          <w:color w:val="000000"/>
          <w:sz w:val="20"/>
        </w:rPr>
        <w:t xml:space="preserve">la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Provisió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de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lloc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de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treball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de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gerent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de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l’Ajuntament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de la Roca del Vallès,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definit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com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a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lloc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directiu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públic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professional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,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mitjançant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el sistema de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lliure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</w:t>
      </w:r>
      <w:proofErr w:type="spellStart"/>
      <w:r w:rsidR="00CE4F76" w:rsidRPr="00CE4F76">
        <w:rPr>
          <w:rFonts w:ascii="Helvetica" w:hAnsi="Helvetica" w:cs="Helvetica"/>
          <w:i/>
          <w:iCs/>
          <w:sz w:val="20"/>
        </w:rPr>
        <w:t>designació</w:t>
      </w:r>
      <w:proofErr w:type="spellEnd"/>
      <w:r w:rsidR="00CE4F76" w:rsidRPr="00CE4F76">
        <w:rPr>
          <w:rFonts w:ascii="Helvetica" w:hAnsi="Helvetica" w:cs="Helvetica"/>
          <w:i/>
          <w:iCs/>
          <w:sz w:val="20"/>
        </w:rPr>
        <w:t xml:space="preserve"> </w:t>
      </w:r>
      <w:r w:rsidR="00CE4F76" w:rsidRPr="00CE4F76">
        <w:rPr>
          <w:rFonts w:ascii="Helvetica" w:eastAsia="Verdana" w:hAnsi="Helvetica" w:cs="Helvetica"/>
          <w:sz w:val="20"/>
          <w:lang w:eastAsia="ca-ES" w:bidi="ca-ES"/>
        </w:rPr>
        <w:t>(</w:t>
      </w:r>
      <w:proofErr w:type="spellStart"/>
      <w:r w:rsidR="00CE4F76" w:rsidRPr="00CE4F76">
        <w:rPr>
          <w:rFonts w:ascii="Helvetica" w:eastAsia="Verdana" w:hAnsi="Helvetica" w:cs="Helvetica"/>
          <w:sz w:val="20"/>
          <w:lang w:eastAsia="ca-ES" w:bidi="ca-ES"/>
        </w:rPr>
        <w:t>Codi</w:t>
      </w:r>
      <w:proofErr w:type="spellEnd"/>
      <w:r w:rsidR="00CE4F76" w:rsidRPr="00CE4F76">
        <w:rPr>
          <w:rFonts w:ascii="Helvetica" w:eastAsia="Verdana" w:hAnsi="Helvetica" w:cs="Helvetica"/>
          <w:sz w:val="20"/>
          <w:lang w:eastAsia="ca-ES" w:bidi="ca-ES"/>
        </w:rPr>
        <w:t>: 152641C).</w:t>
      </w:r>
    </w:p>
    <w:p w14:paraId="73A9E887" w14:textId="20A31F7F" w:rsidR="00831131" w:rsidRPr="003B1AFC" w:rsidRDefault="00831131" w:rsidP="000E1734">
      <w:pPr>
        <w:autoSpaceDE w:val="0"/>
        <w:autoSpaceDN w:val="0"/>
        <w:adjustRightInd w:val="0"/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584A7A1A" w14:textId="77777777" w:rsidR="00A349D7" w:rsidRPr="00F24BEF" w:rsidRDefault="00A349D7" w:rsidP="000E1734">
      <w:pPr>
        <w:autoSpaceDE w:val="0"/>
        <w:autoSpaceDN w:val="0"/>
        <w:adjustRightInd w:val="0"/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 w:rsidRPr="001F5312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>Segon</w:t>
      </w:r>
      <w:r w:rsidRPr="00F24BEF">
        <w:rPr>
          <w:rFonts w:ascii="Helvetica" w:eastAsia="Calibri" w:hAnsi="Helvetica" w:cs="Helvetica"/>
          <w:sz w:val="20"/>
          <w:lang w:val="ca-ES" w:eastAsia="en-US"/>
        </w:rPr>
        <w:t>.- Que reuneixo totes i cadascuna de les condicions exigides en les bases a data d’expiració del term</w:t>
      </w:r>
      <w:r w:rsidR="00F24BEF" w:rsidRPr="00F24BEF">
        <w:rPr>
          <w:rFonts w:ascii="Helvetica" w:eastAsia="Calibri" w:hAnsi="Helvetica" w:cs="Helvetica"/>
          <w:sz w:val="20"/>
          <w:lang w:val="ca-ES" w:eastAsia="en-US"/>
        </w:rPr>
        <w:t>ini de presentació d’aquesta</w:t>
      </w:r>
      <w:r w:rsidRPr="00F24BEF">
        <w:rPr>
          <w:rFonts w:ascii="Helvetica" w:eastAsia="Calibri" w:hAnsi="Helvetica" w:cs="Helvetica"/>
          <w:sz w:val="20"/>
          <w:lang w:val="ca-ES" w:eastAsia="en-US"/>
        </w:rPr>
        <w:t xml:space="preserve"> sol·licitud.</w:t>
      </w:r>
    </w:p>
    <w:p w14:paraId="3C3B2969" w14:textId="77777777" w:rsidR="00A349D7" w:rsidRPr="00F24BEF" w:rsidRDefault="00A349D7" w:rsidP="000E1734">
      <w:pPr>
        <w:autoSpaceDE w:val="0"/>
        <w:autoSpaceDN w:val="0"/>
        <w:adjustRightInd w:val="0"/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44B0858C" w14:textId="77777777" w:rsidR="00951DF0" w:rsidRDefault="00A349D7" w:rsidP="000E1734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pacing w:val="-3"/>
          <w:sz w:val="18"/>
          <w:szCs w:val="18"/>
          <w:lang w:val="ca-ES"/>
        </w:rPr>
      </w:pPr>
      <w:r w:rsidRPr="00F24BEF">
        <w:rPr>
          <w:rFonts w:ascii="Helvetica" w:eastAsia="Calibri" w:hAnsi="Helvetica" w:cs="Helvetica"/>
          <w:sz w:val="20"/>
          <w:lang w:val="ca-ES" w:eastAsia="en-US"/>
        </w:rPr>
        <w:t xml:space="preserve">Tercer.- Declaro conèixer i acceptar les bases generals de la convocatòria i adjunto a aquesta sol·licitud </w:t>
      </w:r>
      <w:r w:rsidR="00951DF0" w:rsidRPr="00F24BEF">
        <w:rPr>
          <w:rFonts w:ascii="Helvetica" w:hAnsi="Helvetica" w:cs="Helvetica"/>
          <w:spacing w:val="-3"/>
          <w:sz w:val="20"/>
          <w:lang w:val="ca-ES"/>
        </w:rPr>
        <w:t>la documentació següent</w:t>
      </w:r>
      <w:r w:rsidR="00951DF0" w:rsidRPr="003B1AFC">
        <w:rPr>
          <w:rFonts w:ascii="Verdana" w:hAnsi="Verdana"/>
          <w:spacing w:val="-3"/>
          <w:sz w:val="18"/>
          <w:szCs w:val="18"/>
          <w:lang w:val="ca-ES"/>
        </w:rPr>
        <w:t>:</w:t>
      </w:r>
    </w:p>
    <w:p w14:paraId="0BC6AF21" w14:textId="77777777" w:rsidR="00D6624C" w:rsidRPr="00B415F2" w:rsidRDefault="00D6624C" w:rsidP="000E1734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pacing w:val="-3"/>
          <w:sz w:val="20"/>
          <w:lang w:val="ca-ES"/>
        </w:rPr>
      </w:pPr>
    </w:p>
    <w:p w14:paraId="7A42D5E6" w14:textId="77777777" w:rsidR="00117880" w:rsidRPr="00B415F2" w:rsidRDefault="00000000" w:rsidP="00117880">
      <w:pPr>
        <w:suppressAutoHyphens/>
        <w:jc w:val="both"/>
        <w:rPr>
          <w:rFonts w:ascii="Helvetica" w:hAnsi="Helvetica" w:cs="Helvetica"/>
          <w:spacing w:val="-3"/>
          <w:sz w:val="20"/>
          <w:lang w:val="ca-ES"/>
        </w:rPr>
      </w:pPr>
      <w:sdt>
        <w:sdtPr>
          <w:rPr>
            <w:rFonts w:ascii="Helvetica" w:hAnsi="Helvetica" w:cs="Helvetica"/>
            <w:spacing w:val="-3"/>
            <w:sz w:val="20"/>
            <w:lang w:val="ca-ES"/>
          </w:rPr>
          <w:id w:val="-982231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7880" w:rsidRPr="00B415F2">
            <w:rPr>
              <w:rFonts w:ascii="MS Gothic" w:eastAsia="MS Gothic" w:hAnsi="MS Gothic" w:cs="Helvetica" w:hint="eastAsia"/>
              <w:spacing w:val="-3"/>
              <w:sz w:val="20"/>
              <w:lang w:val="ca-ES"/>
            </w:rPr>
            <w:t>☐</w:t>
          </w:r>
        </w:sdtContent>
      </w:sdt>
      <w:r w:rsidR="00117880" w:rsidRPr="00B415F2">
        <w:rPr>
          <w:rFonts w:ascii="Helvetica" w:hAnsi="Helvetica" w:cs="Helvetica"/>
          <w:spacing w:val="-3"/>
          <w:sz w:val="20"/>
          <w:lang w:val="ca-ES"/>
        </w:rPr>
        <w:t xml:space="preserve"> Currículum</w:t>
      </w:r>
    </w:p>
    <w:p w14:paraId="7114C8CB" w14:textId="77777777" w:rsidR="00117880" w:rsidRPr="00B415F2" w:rsidRDefault="00000000" w:rsidP="00117880">
      <w:pPr>
        <w:suppressAutoHyphens/>
        <w:jc w:val="both"/>
        <w:rPr>
          <w:rFonts w:ascii="Helvetica" w:hAnsi="Helvetica" w:cs="Helvetica"/>
          <w:spacing w:val="-3"/>
          <w:sz w:val="20"/>
          <w:lang w:val="ca-ES"/>
        </w:rPr>
      </w:pPr>
      <w:sdt>
        <w:sdtPr>
          <w:rPr>
            <w:rFonts w:ascii="Helvetica" w:hAnsi="Helvetica" w:cs="Helvetica"/>
            <w:spacing w:val="-3"/>
            <w:sz w:val="20"/>
            <w:lang w:val="ca-ES"/>
          </w:rPr>
          <w:id w:val="1169286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7880" w:rsidRPr="00B415F2">
            <w:rPr>
              <w:rFonts w:ascii="MS Gothic" w:eastAsia="MS Gothic" w:hAnsi="MS Gothic" w:cs="Helvetica" w:hint="eastAsia"/>
              <w:spacing w:val="-3"/>
              <w:sz w:val="20"/>
              <w:lang w:val="ca-ES"/>
            </w:rPr>
            <w:t>☐</w:t>
          </w:r>
        </w:sdtContent>
      </w:sdt>
      <w:r w:rsidR="00117880" w:rsidRPr="00B415F2">
        <w:rPr>
          <w:rFonts w:ascii="Helvetica" w:hAnsi="Helvetica" w:cs="Helvetica"/>
          <w:spacing w:val="-3"/>
          <w:sz w:val="20"/>
          <w:lang w:val="ca-ES"/>
        </w:rPr>
        <w:t xml:space="preserve"> còpia DNI </w:t>
      </w:r>
    </w:p>
    <w:p w14:paraId="45679C4D" w14:textId="77777777" w:rsidR="00117880" w:rsidRPr="00B415F2" w:rsidRDefault="00000000" w:rsidP="00117880">
      <w:pPr>
        <w:suppressAutoHyphens/>
        <w:jc w:val="both"/>
        <w:rPr>
          <w:rFonts w:ascii="Helvetica" w:hAnsi="Helvetica" w:cs="Helvetica"/>
          <w:spacing w:val="-3"/>
          <w:sz w:val="20"/>
          <w:lang w:val="ca-ES"/>
        </w:rPr>
      </w:pPr>
      <w:sdt>
        <w:sdtPr>
          <w:rPr>
            <w:rFonts w:ascii="Helvetica" w:hAnsi="Helvetica" w:cs="Helvetica"/>
            <w:spacing w:val="-3"/>
            <w:sz w:val="20"/>
            <w:lang w:val="ca-ES"/>
          </w:rPr>
          <w:id w:val="282857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7880" w:rsidRPr="00B415F2">
            <w:rPr>
              <w:rFonts w:ascii="MS Gothic" w:eastAsia="MS Gothic" w:hAnsi="MS Gothic" w:cs="Helvetica"/>
              <w:spacing w:val="-3"/>
              <w:sz w:val="20"/>
              <w:lang w:val="ca-ES"/>
            </w:rPr>
            <w:t>☐</w:t>
          </w:r>
        </w:sdtContent>
      </w:sdt>
      <w:r w:rsidR="00117880" w:rsidRPr="00B415F2">
        <w:rPr>
          <w:rFonts w:ascii="Helvetica" w:hAnsi="Helvetica" w:cs="Helvetica"/>
          <w:spacing w:val="-3"/>
          <w:sz w:val="20"/>
          <w:lang w:val="ca-ES"/>
        </w:rPr>
        <w:t xml:space="preserve"> Informe de vida laboral</w:t>
      </w:r>
    </w:p>
    <w:p w14:paraId="32E3FFDA" w14:textId="77777777" w:rsidR="00117880" w:rsidRPr="00B415F2" w:rsidRDefault="00000000" w:rsidP="00117880">
      <w:pPr>
        <w:suppressAutoHyphens/>
        <w:jc w:val="both"/>
        <w:rPr>
          <w:rFonts w:ascii="Verdana" w:hAnsi="Verdana"/>
          <w:spacing w:val="-3"/>
          <w:sz w:val="20"/>
          <w:lang w:val="ca-ES"/>
        </w:rPr>
      </w:pPr>
      <w:sdt>
        <w:sdtPr>
          <w:rPr>
            <w:rFonts w:ascii="Verdana" w:hAnsi="Verdana"/>
            <w:spacing w:val="-3"/>
            <w:sz w:val="20"/>
            <w:lang w:val="ca-ES"/>
          </w:rPr>
          <w:id w:val="1292014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7880" w:rsidRPr="00B415F2">
            <w:rPr>
              <w:rFonts w:ascii="MS Gothic" w:eastAsia="MS Gothic" w:hAnsi="MS Gothic"/>
              <w:spacing w:val="-3"/>
              <w:sz w:val="20"/>
              <w:lang w:val="ca-ES"/>
            </w:rPr>
            <w:t>☐</w:t>
          </w:r>
        </w:sdtContent>
      </w:sdt>
      <w:r w:rsidR="00117880" w:rsidRPr="00B415F2">
        <w:rPr>
          <w:rFonts w:ascii="Verdana" w:hAnsi="Verdana"/>
          <w:spacing w:val="-3"/>
          <w:sz w:val="20"/>
          <w:lang w:val="ca-ES"/>
        </w:rPr>
        <w:t xml:space="preserve"> copia titulació exigida</w:t>
      </w:r>
    </w:p>
    <w:p w14:paraId="462B6C7A" w14:textId="77777777" w:rsidR="00117880" w:rsidRPr="00B415F2" w:rsidRDefault="00000000" w:rsidP="00117880">
      <w:pPr>
        <w:suppressAutoHyphens/>
        <w:jc w:val="both"/>
        <w:rPr>
          <w:rFonts w:ascii="Verdana" w:hAnsi="Verdana"/>
          <w:spacing w:val="-3"/>
          <w:sz w:val="20"/>
          <w:lang w:val="ca-ES"/>
        </w:rPr>
      </w:pPr>
      <w:sdt>
        <w:sdtPr>
          <w:rPr>
            <w:rFonts w:ascii="Verdana" w:hAnsi="Verdana"/>
            <w:spacing w:val="-3"/>
            <w:sz w:val="20"/>
            <w:lang w:val="ca-ES"/>
          </w:rPr>
          <w:id w:val="-2021301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7880" w:rsidRPr="00B415F2">
            <w:rPr>
              <w:rFonts w:ascii="MS Gothic" w:eastAsia="MS Gothic" w:hAnsi="MS Gothic"/>
              <w:spacing w:val="-3"/>
              <w:sz w:val="20"/>
              <w:lang w:val="ca-ES"/>
            </w:rPr>
            <w:t>☐</w:t>
          </w:r>
        </w:sdtContent>
      </w:sdt>
      <w:r w:rsidR="00117880" w:rsidRPr="00B415F2">
        <w:rPr>
          <w:rFonts w:ascii="Verdana" w:hAnsi="Verdana"/>
          <w:spacing w:val="-3"/>
          <w:sz w:val="20"/>
          <w:lang w:val="ca-ES"/>
        </w:rPr>
        <w:t xml:space="preserve"> còpia dels documents acreditatius dels mèrits al·legats</w:t>
      </w:r>
    </w:p>
    <w:p w14:paraId="0AED4F7A" w14:textId="27CA51E6" w:rsidR="00117880" w:rsidRPr="00B415F2" w:rsidRDefault="00000000" w:rsidP="00117880">
      <w:pPr>
        <w:suppressAutoHyphens/>
        <w:jc w:val="both"/>
        <w:rPr>
          <w:rFonts w:ascii="Verdana" w:hAnsi="Verdana"/>
          <w:spacing w:val="-3"/>
          <w:sz w:val="20"/>
          <w:lang w:val="ca-ES"/>
        </w:rPr>
      </w:pPr>
      <w:sdt>
        <w:sdtPr>
          <w:rPr>
            <w:rFonts w:ascii="Verdana" w:hAnsi="Verdana"/>
            <w:spacing w:val="-3"/>
            <w:sz w:val="20"/>
            <w:lang w:val="ca-ES"/>
          </w:rPr>
          <w:id w:val="-17415491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7880" w:rsidRPr="00B415F2">
            <w:rPr>
              <w:rFonts w:ascii="MS Gothic" w:eastAsia="MS Gothic" w:hAnsi="MS Gothic"/>
              <w:spacing w:val="-3"/>
              <w:sz w:val="20"/>
              <w:lang w:val="ca-ES"/>
            </w:rPr>
            <w:t>☐</w:t>
          </w:r>
        </w:sdtContent>
      </w:sdt>
      <w:r w:rsidR="00117880" w:rsidRPr="00B415F2">
        <w:rPr>
          <w:rFonts w:ascii="Verdana" w:hAnsi="Verdana"/>
          <w:spacing w:val="-3"/>
          <w:sz w:val="20"/>
          <w:lang w:val="ca-ES"/>
        </w:rPr>
        <w:t xml:space="preserve"> Còpia del certificat del nivell de català C1 de la JPC o superior</w:t>
      </w:r>
    </w:p>
    <w:p w14:paraId="329C0A86" w14:textId="2A4A2A3B" w:rsidR="00951DF0" w:rsidRPr="00956F2E" w:rsidRDefault="00951DF0" w:rsidP="00951DF0">
      <w:pPr>
        <w:suppressAutoHyphens/>
        <w:jc w:val="both"/>
        <w:rPr>
          <w:rFonts w:ascii="Helvetica" w:hAnsi="Helvetica" w:cs="Helvetica"/>
          <w:spacing w:val="-3"/>
          <w:sz w:val="18"/>
          <w:szCs w:val="18"/>
          <w:lang w:val="ca-ES"/>
        </w:rPr>
      </w:pPr>
    </w:p>
    <w:tbl>
      <w:tblPr>
        <w:tblW w:w="844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08"/>
        <w:gridCol w:w="7654"/>
      </w:tblGrid>
      <w:tr w:rsidR="00951DF0" w:rsidRPr="003B1AFC" w14:paraId="40343CC6" w14:textId="77777777" w:rsidTr="00F91E05">
        <w:trPr>
          <w:trHeight w:val="300"/>
        </w:trPr>
        <w:tc>
          <w:tcPr>
            <w:tcW w:w="84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9671" w14:textId="77777777" w:rsidR="00951DF0" w:rsidRPr="003B1AFC" w:rsidRDefault="00951DF0" w:rsidP="00F91E05">
            <w:pPr>
              <w:rPr>
                <w:rFonts w:ascii="Verdana" w:hAnsi="Verdana"/>
                <w:color w:val="000000"/>
                <w:sz w:val="18"/>
                <w:szCs w:val="18"/>
                <w:lang w:val="ca-ES"/>
              </w:rPr>
            </w:pPr>
            <w:r w:rsidRPr="003B1AFC">
              <w:rPr>
                <w:rFonts w:ascii="Verdana" w:hAnsi="Verdana"/>
                <w:color w:val="000000"/>
                <w:sz w:val="18"/>
                <w:szCs w:val="18"/>
                <w:lang w:val="ca-ES"/>
              </w:rPr>
              <w:t>Documentació acreditativa dels drets d'examen. Triar l'opció que s'avingui a la vostra situació:</w:t>
            </w:r>
          </w:p>
        </w:tc>
      </w:tr>
      <w:tr w:rsidR="00951DF0" w:rsidRPr="003B1AFC" w14:paraId="43365806" w14:textId="77777777" w:rsidTr="00F82779">
        <w:trPr>
          <w:trHeight w:val="7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0C5BF6" w14:textId="77777777" w:rsidR="00951DF0" w:rsidRPr="003B1AFC" w:rsidRDefault="00951DF0" w:rsidP="00F91E05">
            <w:pPr>
              <w:rPr>
                <w:rFonts w:ascii="Verdana" w:hAnsi="Verdana"/>
                <w:color w:val="000000"/>
                <w:sz w:val="18"/>
                <w:szCs w:val="18"/>
                <w:lang w:val="ca-ES"/>
              </w:rPr>
            </w:pPr>
          </w:p>
        </w:tc>
        <w:sdt>
          <w:sdtPr>
            <w:rPr>
              <w:rFonts w:ascii="Verdana" w:hAnsi="Verdana"/>
              <w:color w:val="000000"/>
              <w:sz w:val="18"/>
              <w:szCs w:val="18"/>
              <w:lang w:val="ca-ES"/>
            </w:rPr>
            <w:id w:val="-482540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  <w:p w14:paraId="0830B2A7" w14:textId="77777777" w:rsidR="00951DF0" w:rsidRPr="003B1AFC" w:rsidRDefault="00E3252C" w:rsidP="00F91E05">
                <w:pPr>
                  <w:rPr>
                    <w:rFonts w:ascii="Verdana" w:hAnsi="Verdana"/>
                    <w:color w:val="000000"/>
                    <w:sz w:val="18"/>
                    <w:szCs w:val="18"/>
                    <w:lang w:val="ca-ES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  <w:lang w:val="ca-ES"/>
                  </w:rPr>
                  <w:t>☐</w:t>
                </w:r>
              </w:p>
            </w:tc>
          </w:sdtContent>
        </w:sdt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4272AE" w14:textId="67142574" w:rsidR="00951DF0" w:rsidRPr="00B839C7" w:rsidRDefault="00951DF0" w:rsidP="00F91E05">
            <w:pPr>
              <w:jc w:val="both"/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</w:pPr>
            <w:r w:rsidRPr="00B839C7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>Que aporto la documentació acreditativa dels drets d’examen, fitxats en la quantitat de 2</w:t>
            </w:r>
            <w:r w:rsidR="00117880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>5,48</w:t>
            </w:r>
            <w:r w:rsidRPr="00B839C7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 xml:space="preserve"> euros (aquest pagament s’haurà d’efectuar directament a la Caixa Municipal o mitjançant transferència bancària a l’entitat financera </w:t>
            </w:r>
            <w:proofErr w:type="spellStart"/>
            <w:r w:rsidRPr="00B839C7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>CaixaBank</w:t>
            </w:r>
            <w:proofErr w:type="spellEnd"/>
            <w:r w:rsidRPr="00B839C7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>, SA., compte número ES17 2100 0316 1102 0008 4456).</w:t>
            </w:r>
          </w:p>
        </w:tc>
      </w:tr>
      <w:tr w:rsidR="00951DF0" w:rsidRPr="003B1AFC" w14:paraId="239F7DD3" w14:textId="77777777" w:rsidTr="00B839C7">
        <w:trPr>
          <w:trHeight w:val="626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BBDB7" w14:textId="77777777" w:rsidR="00951DF0" w:rsidRPr="003B1AFC" w:rsidRDefault="00951DF0" w:rsidP="00F91E05">
            <w:pPr>
              <w:rPr>
                <w:rFonts w:ascii="Verdana" w:hAnsi="Verdana"/>
                <w:color w:val="000000"/>
                <w:sz w:val="18"/>
                <w:szCs w:val="18"/>
                <w:lang w:val="ca-ES"/>
              </w:rPr>
            </w:pPr>
          </w:p>
        </w:tc>
        <w:sdt>
          <w:sdtPr>
            <w:rPr>
              <w:rFonts w:ascii="Verdana" w:hAnsi="Verdana"/>
              <w:color w:val="000000"/>
              <w:sz w:val="18"/>
              <w:szCs w:val="18"/>
              <w:lang w:val="ca-ES"/>
            </w:rPr>
            <w:id w:val="-1378158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0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</w:tcPr>
              <w:p w14:paraId="0709DFAA" w14:textId="77777777" w:rsidR="00951DF0" w:rsidRPr="003B1AFC" w:rsidRDefault="00E3252C" w:rsidP="00F91E05">
                <w:pPr>
                  <w:rPr>
                    <w:rFonts w:ascii="Verdana" w:hAnsi="Verdana"/>
                    <w:color w:val="000000"/>
                    <w:sz w:val="18"/>
                    <w:szCs w:val="18"/>
                    <w:lang w:val="ca-ES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8"/>
                    <w:szCs w:val="18"/>
                    <w:lang w:val="ca-ES"/>
                  </w:rPr>
                  <w:t>☐</w:t>
                </w:r>
              </w:p>
            </w:tc>
          </w:sdtContent>
        </w:sdt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028B1B" w14:textId="5FCC3BAD" w:rsidR="00951DF0" w:rsidRPr="00B839C7" w:rsidRDefault="00951DF0" w:rsidP="00CA623A">
            <w:pPr>
              <w:jc w:val="both"/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</w:pPr>
            <w:r w:rsidRPr="00B839C7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 xml:space="preserve">Estic, </w:t>
            </w:r>
            <w:r w:rsidRPr="00B839C7">
              <w:rPr>
                <w:rFonts w:ascii="Helvetica" w:hAnsi="Helvetica" w:cs="Helvetica"/>
                <w:color w:val="000000" w:themeColor="text1"/>
                <w:sz w:val="18"/>
                <w:szCs w:val="18"/>
                <w:lang w:val="ca-ES"/>
              </w:rPr>
              <w:t xml:space="preserve">d’acord </w:t>
            </w:r>
            <w:r w:rsidR="00714D54" w:rsidRPr="00B839C7">
              <w:rPr>
                <w:rFonts w:ascii="Helvetica" w:hAnsi="Helvetica" w:cs="Helvetica"/>
                <w:color w:val="000000" w:themeColor="text1"/>
                <w:sz w:val="18"/>
                <w:szCs w:val="18"/>
                <w:lang w:val="ca-ES"/>
              </w:rPr>
              <w:t xml:space="preserve">amb </w:t>
            </w:r>
            <w:r w:rsidR="00B61519">
              <w:rPr>
                <w:rFonts w:ascii="Helvetica" w:hAnsi="Helvetica" w:cs="Helvetica"/>
                <w:color w:val="000000" w:themeColor="text1"/>
                <w:sz w:val="18"/>
                <w:szCs w:val="18"/>
                <w:lang w:val="ca-ES"/>
              </w:rPr>
              <w:t>les bases</w:t>
            </w:r>
            <w:r w:rsidR="00714D54" w:rsidRPr="00B839C7">
              <w:rPr>
                <w:rFonts w:ascii="Helvetica" w:hAnsi="Helvetica" w:cs="Helvetica"/>
                <w:color w:val="000000" w:themeColor="text1"/>
                <w:sz w:val="18"/>
                <w:szCs w:val="18"/>
                <w:lang w:val="ca-ES"/>
              </w:rPr>
              <w:t xml:space="preserve"> de la convocatòria,</w:t>
            </w:r>
            <w:r w:rsidRPr="00B839C7">
              <w:rPr>
                <w:rFonts w:ascii="Helvetica" w:hAnsi="Helvetica" w:cs="Helvetica"/>
                <w:color w:val="000000" w:themeColor="text1"/>
                <w:sz w:val="18"/>
                <w:szCs w:val="18"/>
                <w:lang w:val="ca-ES"/>
              </w:rPr>
              <w:t xml:space="preserve"> exempt del pagament de la taxa. A tal efecte, aporto el document que acredita </w:t>
            </w:r>
            <w:r w:rsidRPr="00B839C7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 xml:space="preserve">que em trobo en situació </w:t>
            </w:r>
            <w:r w:rsidR="007D224E" w:rsidRPr="00B839C7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>de desocupació</w:t>
            </w:r>
            <w:r w:rsidR="00BE2E9D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 xml:space="preserve"> o </w:t>
            </w:r>
            <w:r w:rsidR="00B61519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 xml:space="preserve">manifesto </w:t>
            </w:r>
            <w:r w:rsidR="00BE2E9D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>que s</w:t>
            </w:r>
            <w:r w:rsidR="00B61519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>oc</w:t>
            </w:r>
            <w:r w:rsidR="00BE2E9D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 xml:space="preserve"> treballador d’aquest Ajuntament.</w:t>
            </w:r>
            <w:r w:rsidR="007D224E" w:rsidRPr="00B839C7">
              <w:rPr>
                <w:rFonts w:ascii="Helvetica" w:hAnsi="Helvetica" w:cs="Helvetica"/>
                <w:color w:val="000000"/>
                <w:sz w:val="18"/>
                <w:szCs w:val="18"/>
                <w:lang w:val="ca-ES"/>
              </w:rPr>
              <w:t xml:space="preserve"> </w:t>
            </w:r>
          </w:p>
        </w:tc>
      </w:tr>
    </w:tbl>
    <w:p w14:paraId="38AADA86" w14:textId="77777777" w:rsidR="00951DF0" w:rsidRPr="000139B2" w:rsidRDefault="00951DF0" w:rsidP="00951DF0">
      <w:pPr>
        <w:suppressAutoHyphens/>
        <w:jc w:val="both"/>
        <w:rPr>
          <w:rFonts w:ascii="Verdana" w:hAnsi="Verdana" w:cs="Arial"/>
          <w:color w:val="000000" w:themeColor="text1"/>
          <w:spacing w:val="-3"/>
          <w:sz w:val="18"/>
          <w:szCs w:val="18"/>
          <w:lang w:val="ca-ES"/>
        </w:rPr>
      </w:pPr>
    </w:p>
    <w:p w14:paraId="0D8E1C7A" w14:textId="77777777" w:rsidR="00951DF0" w:rsidRPr="000139B2" w:rsidRDefault="00631122" w:rsidP="00951DF0">
      <w:pPr>
        <w:suppressAutoHyphens/>
        <w:snapToGrid w:val="0"/>
        <w:jc w:val="both"/>
        <w:rPr>
          <w:rFonts w:ascii="Verdana" w:hAnsi="Verdana" w:cs="Arial"/>
          <w:color w:val="000000" w:themeColor="text1"/>
          <w:spacing w:val="-3"/>
          <w:sz w:val="20"/>
          <w:lang w:val="ca-ES"/>
        </w:rPr>
      </w:pPr>
      <w:r w:rsidRPr="000139B2">
        <w:rPr>
          <w:rFonts w:ascii="Helvetica" w:eastAsia="Calibri" w:hAnsi="Helvetica" w:cs="Helvetica"/>
          <w:b/>
          <w:color w:val="000000" w:themeColor="text1"/>
          <w:sz w:val="20"/>
          <w:lang w:val="ca-ES" w:eastAsia="en-US"/>
        </w:rPr>
        <w:t>DECLARO</w:t>
      </w:r>
      <w:r w:rsidRPr="000139B2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 xml:space="preserve"> que són certes totes les dades que es consignen en aquesta sol·licitud i </w:t>
      </w:r>
      <w:r w:rsidR="000139B2" w:rsidRPr="000139B2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>que són certs</w:t>
      </w:r>
      <w:r w:rsidR="00B41A26" w:rsidRPr="000139B2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 xml:space="preserve"> </w:t>
      </w:r>
      <w:r w:rsidR="000139B2" w:rsidRPr="000139B2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 xml:space="preserve">els </w:t>
      </w:r>
      <w:r w:rsidRPr="000139B2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>mèrits</w:t>
      </w:r>
      <w:r w:rsidR="000139B2" w:rsidRPr="000139B2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 xml:space="preserve"> presentats</w:t>
      </w:r>
      <w:r w:rsidRPr="000139B2">
        <w:rPr>
          <w:rFonts w:ascii="Helvetica" w:eastAsia="Calibri" w:hAnsi="Helvetica" w:cs="Helvetica"/>
          <w:color w:val="000000" w:themeColor="text1"/>
          <w:sz w:val="20"/>
          <w:lang w:val="ca-ES" w:eastAsia="en-US"/>
        </w:rPr>
        <w:t>, que compleixo totes les condicions exigides per treballar a l’Administració pública i les condicions i requisits assenyalats especialment a les bases d’aquesta convocatòria, que em faig responsable de la veracitat de les dades contingudes en aquest document</w:t>
      </w:r>
    </w:p>
    <w:p w14:paraId="1FE726F9" w14:textId="77777777" w:rsidR="00951DF0" w:rsidRPr="000139B2" w:rsidRDefault="00951DF0" w:rsidP="00951DF0">
      <w:pPr>
        <w:suppressAutoHyphens/>
        <w:jc w:val="both"/>
        <w:rPr>
          <w:rFonts w:ascii="Verdana" w:hAnsi="Verdana" w:cs="Arial"/>
          <w:color w:val="000000" w:themeColor="text1"/>
          <w:spacing w:val="-3"/>
          <w:sz w:val="18"/>
          <w:szCs w:val="18"/>
          <w:lang w:val="ca-ES"/>
        </w:rPr>
      </w:pPr>
    </w:p>
    <w:p w14:paraId="01CEF035" w14:textId="77777777" w:rsidR="00951DF0" w:rsidRPr="008120FB" w:rsidRDefault="00951DF0" w:rsidP="00951DF0">
      <w:pPr>
        <w:suppressAutoHyphens/>
        <w:jc w:val="both"/>
        <w:rPr>
          <w:rFonts w:ascii="Helvetica" w:hAnsi="Helvetica" w:cs="Helvetica"/>
          <w:spacing w:val="-3"/>
          <w:sz w:val="20"/>
          <w:lang w:val="ca-ES"/>
        </w:rPr>
      </w:pPr>
      <w:r w:rsidRPr="008120FB">
        <w:rPr>
          <w:rFonts w:ascii="Helvetica" w:hAnsi="Helvetica" w:cs="Helvetica"/>
          <w:spacing w:val="-3"/>
          <w:sz w:val="20"/>
          <w:lang w:val="ca-ES"/>
        </w:rPr>
        <w:t xml:space="preserve">Per tot això </w:t>
      </w:r>
      <w:r w:rsidR="00B41A26" w:rsidRPr="008120FB">
        <w:rPr>
          <w:rFonts w:ascii="Helvetica" w:hAnsi="Helvetica" w:cs="Helvetica"/>
          <w:b/>
          <w:spacing w:val="-3"/>
          <w:sz w:val="20"/>
          <w:lang w:val="ca-ES"/>
        </w:rPr>
        <w:t>sol·licito</w:t>
      </w:r>
      <w:r w:rsidRPr="008120FB">
        <w:rPr>
          <w:rFonts w:ascii="Helvetica" w:hAnsi="Helvetica" w:cs="Helvetica"/>
          <w:b/>
          <w:spacing w:val="-3"/>
          <w:sz w:val="20"/>
          <w:lang w:val="ca-ES"/>
        </w:rPr>
        <w:t>:</w:t>
      </w:r>
    </w:p>
    <w:p w14:paraId="7AE1DB3F" w14:textId="77777777" w:rsidR="00951DF0" w:rsidRPr="008120FB" w:rsidRDefault="00951DF0" w:rsidP="00951DF0">
      <w:pPr>
        <w:jc w:val="both"/>
        <w:rPr>
          <w:rFonts w:ascii="Helvetica" w:hAnsi="Helvetica" w:cs="Helvetica"/>
          <w:sz w:val="20"/>
          <w:lang w:val="ca-ES"/>
        </w:rPr>
      </w:pPr>
    </w:p>
    <w:p w14:paraId="18E142F4" w14:textId="24556F42" w:rsidR="00CE4F76" w:rsidRPr="00CE4F76" w:rsidRDefault="00951DF0" w:rsidP="00CE4F76">
      <w:pPr>
        <w:jc w:val="both"/>
        <w:rPr>
          <w:rFonts w:ascii="Helvetica" w:eastAsia="Verdana" w:hAnsi="Helvetica" w:cs="Helvetica"/>
          <w:sz w:val="20"/>
          <w:lang w:val="ca-ES" w:eastAsia="ca-ES" w:bidi="ca-ES"/>
        </w:rPr>
      </w:pPr>
      <w:r w:rsidRPr="00CE4F76">
        <w:rPr>
          <w:rFonts w:ascii="Helvetica" w:hAnsi="Helvetica" w:cs="Helvetica"/>
          <w:color w:val="000000" w:themeColor="text1"/>
          <w:sz w:val="20"/>
          <w:lang w:val="ca-ES"/>
        </w:rPr>
        <w:t xml:space="preserve">Ser admès/a </w:t>
      </w:r>
      <w:r w:rsidR="00B41A26" w:rsidRPr="00CE4F76">
        <w:rPr>
          <w:rFonts w:ascii="Helvetica" w:hAnsi="Helvetica" w:cs="Helvetica"/>
          <w:color w:val="000000" w:themeColor="text1"/>
          <w:sz w:val="20"/>
          <w:lang w:val="ca-ES"/>
        </w:rPr>
        <w:t xml:space="preserve">en la convocatòria </w:t>
      </w:r>
      <w:r w:rsidR="00956F2E" w:rsidRPr="00CE4F76">
        <w:rPr>
          <w:rFonts w:ascii="Helvetica" w:hAnsi="Helvetica" w:cs="Helvetica"/>
          <w:color w:val="000000" w:themeColor="text1"/>
          <w:sz w:val="20"/>
          <w:lang w:val="ca-ES"/>
        </w:rPr>
        <w:t>d</w:t>
      </w:r>
      <w:r w:rsidR="00CE4F76" w:rsidRPr="00CE4F76">
        <w:rPr>
          <w:rFonts w:ascii="Helvetica" w:hAnsi="Helvetica" w:cs="Helvetica"/>
          <w:color w:val="000000" w:themeColor="text1"/>
          <w:sz w:val="20"/>
          <w:lang w:val="ca-ES"/>
        </w:rPr>
        <w:t xml:space="preserve">e </w:t>
      </w:r>
      <w:r w:rsidR="00CE4F76" w:rsidRPr="00CE4F76">
        <w:rPr>
          <w:rFonts w:ascii="Helvetica" w:eastAsia="Calibri" w:hAnsi="Helvetica" w:cs="Helvetica"/>
          <w:color w:val="000000"/>
          <w:sz w:val="20"/>
        </w:rPr>
        <w:t xml:space="preserve">la </w:t>
      </w:r>
      <w:r w:rsidR="00CE4F76" w:rsidRPr="00CE4F76">
        <w:rPr>
          <w:rFonts w:ascii="Helvetica" w:hAnsi="Helvetica" w:cs="Helvetica"/>
          <w:i/>
          <w:iCs/>
          <w:sz w:val="20"/>
          <w:lang w:val="ca-ES"/>
        </w:rPr>
        <w:t xml:space="preserve">Provisió de lloc de treball de gerent de l’Ajuntament de la Roca del Vallès, definit com a lloc directiu públic professional, mitjançant el sistema de lliure designació </w:t>
      </w:r>
      <w:r w:rsidR="00CE4F76" w:rsidRPr="00CE4F76">
        <w:rPr>
          <w:rFonts w:ascii="Helvetica" w:eastAsia="Verdana" w:hAnsi="Helvetica" w:cs="Helvetica"/>
          <w:sz w:val="20"/>
          <w:lang w:val="ca-ES" w:eastAsia="ca-ES" w:bidi="ca-ES"/>
        </w:rPr>
        <w:t>(Codi: 152641C).</w:t>
      </w:r>
    </w:p>
    <w:p w14:paraId="14EC6AC3" w14:textId="77777777" w:rsidR="00BE2E9D" w:rsidRPr="003B1AFC" w:rsidRDefault="00BE2E9D" w:rsidP="00951DF0">
      <w:pPr>
        <w:jc w:val="both"/>
        <w:rPr>
          <w:rFonts w:ascii="Verdana" w:hAnsi="Verdana" w:cs="Arial"/>
          <w:sz w:val="18"/>
          <w:szCs w:val="18"/>
          <w:lang w:val="ca-ES"/>
        </w:rPr>
      </w:pPr>
    </w:p>
    <w:p w14:paraId="674B3530" w14:textId="77777777" w:rsidR="00951DF0" w:rsidRPr="003B1AFC" w:rsidRDefault="00E16C24" w:rsidP="00951DF0">
      <w:pPr>
        <w:jc w:val="both"/>
        <w:rPr>
          <w:rFonts w:ascii="Verdana" w:hAnsi="Verdana" w:cs="Arial"/>
          <w:sz w:val="18"/>
          <w:szCs w:val="18"/>
          <w:lang w:val="ca-ES"/>
        </w:rPr>
      </w:pPr>
      <w:r>
        <w:rPr>
          <w:rFonts w:ascii="Verdana" w:hAnsi="Verdana" w:cs="Arial"/>
          <w:sz w:val="18"/>
          <w:szCs w:val="18"/>
          <w:lang w:val="ca-ES"/>
        </w:rPr>
        <w:t>La Roca del Vallè</w:t>
      </w:r>
      <w:r w:rsidR="0088205E" w:rsidRPr="003B1AFC">
        <w:rPr>
          <w:rFonts w:ascii="Verdana" w:hAnsi="Verdana" w:cs="Arial"/>
          <w:sz w:val="18"/>
          <w:szCs w:val="18"/>
          <w:lang w:val="ca-ES"/>
        </w:rPr>
        <w:t xml:space="preserve">s, </w:t>
      </w:r>
      <w:sdt>
        <w:sdtPr>
          <w:rPr>
            <w:rFonts w:ascii="Verdana" w:hAnsi="Verdana" w:cs="Arial"/>
            <w:color w:val="000000" w:themeColor="text1"/>
            <w:sz w:val="18"/>
            <w:szCs w:val="18"/>
            <w:lang w:val="ca-ES"/>
          </w:rPr>
          <w:id w:val="-1334288896"/>
          <w:placeholder>
            <w:docPart w:val="2C4F1A800B354BB2A4BBB1AD4A12E86C"/>
          </w:placeholder>
          <w:showingPlcHdr/>
          <w:date w:fullDate="2022-07-27T00:00:00Z">
            <w:dateFormat w:val="d' de 'MMMM' de 'yyyy"/>
            <w:lid w:val="es-ES"/>
            <w:storeMappedDataAs w:val="dateTime"/>
            <w:calendar w:val="gregorian"/>
          </w:date>
        </w:sdtPr>
        <w:sdtContent>
          <w:r w:rsidR="00E3252C" w:rsidRPr="00EF3ED2">
            <w:rPr>
              <w:rStyle w:val="Textodelmarcadordeposicin"/>
              <w:rFonts w:eastAsiaTheme="minorHAnsi"/>
            </w:rPr>
            <w:t>Haga clic aquí o pulse para escribir una fecha.</w:t>
          </w:r>
        </w:sdtContent>
      </w:sdt>
    </w:p>
    <w:p w14:paraId="4B4465E7" w14:textId="77777777" w:rsidR="00951DF0" w:rsidRPr="003B1AFC" w:rsidRDefault="00951DF0" w:rsidP="00951DF0">
      <w:pPr>
        <w:jc w:val="both"/>
        <w:rPr>
          <w:rFonts w:ascii="Verdana" w:hAnsi="Verdana" w:cs="Arial"/>
          <w:sz w:val="18"/>
          <w:szCs w:val="18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</w:tblGrid>
      <w:tr w:rsidR="00531C64" w:rsidRPr="00E16C24" w14:paraId="78CF5239" w14:textId="77777777" w:rsidTr="00531C64">
        <w:trPr>
          <w:trHeight w:val="862"/>
        </w:trPr>
        <w:tc>
          <w:tcPr>
            <w:tcW w:w="3397" w:type="dxa"/>
          </w:tcPr>
          <w:p w14:paraId="1A06253D" w14:textId="77777777" w:rsidR="00531C64" w:rsidRDefault="00531C64" w:rsidP="00951DF0">
            <w:pPr>
              <w:jc w:val="both"/>
              <w:rPr>
                <w:rFonts w:ascii="Verdana" w:hAnsi="Verdana" w:cs="Arial"/>
                <w:sz w:val="18"/>
                <w:szCs w:val="18"/>
                <w:lang w:val="ca-ES"/>
              </w:rPr>
            </w:pPr>
          </w:p>
        </w:tc>
      </w:tr>
    </w:tbl>
    <w:p w14:paraId="44925655" w14:textId="77777777" w:rsidR="000C0BDE" w:rsidRPr="003B1AFC" w:rsidRDefault="000C0BDE" w:rsidP="00951DF0">
      <w:pPr>
        <w:jc w:val="both"/>
        <w:rPr>
          <w:rFonts w:ascii="Verdana" w:hAnsi="Verdana" w:cs="Arial"/>
          <w:sz w:val="18"/>
          <w:szCs w:val="18"/>
          <w:lang w:val="ca-ES"/>
        </w:rPr>
      </w:pPr>
    </w:p>
    <w:p w14:paraId="3D06DE02" w14:textId="77777777" w:rsidR="00951DF0" w:rsidRPr="003B1AFC" w:rsidRDefault="00951DF0" w:rsidP="00951DF0">
      <w:pPr>
        <w:jc w:val="both"/>
        <w:rPr>
          <w:rFonts w:ascii="Verdana" w:hAnsi="Verdana" w:cs="Arial"/>
          <w:sz w:val="18"/>
          <w:szCs w:val="18"/>
          <w:lang w:val="ca-ES"/>
        </w:rPr>
      </w:pPr>
      <w:r w:rsidRPr="003B1AFC">
        <w:rPr>
          <w:rFonts w:ascii="Verdana" w:hAnsi="Verdana" w:cs="Arial"/>
          <w:sz w:val="18"/>
          <w:szCs w:val="18"/>
          <w:lang w:val="ca-ES"/>
        </w:rPr>
        <w:t>(signatura)</w:t>
      </w:r>
    </w:p>
    <w:p w14:paraId="4B7FD87B" w14:textId="77777777" w:rsidR="00002082" w:rsidRDefault="00002082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02A0B3CA" w14:textId="77777777" w:rsidR="00631122" w:rsidRDefault="00631122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6A1DFC56" w14:textId="77777777" w:rsidR="00B41A26" w:rsidRDefault="00B41A26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1B6652AD" w14:textId="77777777" w:rsidR="00B41A26" w:rsidRDefault="00B41A26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3F7E82C0" w14:textId="77777777" w:rsidR="00B41A26" w:rsidRDefault="00B41A26" w:rsidP="00714D54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p w14:paraId="284C902B" w14:textId="77777777" w:rsidR="002C310C" w:rsidRDefault="002C310C" w:rsidP="002C310C">
      <w:pPr>
        <w:suppressAutoHyphens/>
        <w:jc w:val="both"/>
        <w:rPr>
          <w:rFonts w:ascii="Verdana" w:hAnsi="Verdana"/>
          <w:snapToGrid/>
          <w:spacing w:val="-3"/>
          <w:sz w:val="18"/>
          <w:szCs w:val="18"/>
          <w:lang w:val="ca-ES"/>
        </w:rPr>
      </w:pPr>
    </w:p>
    <w:p w14:paraId="1C4381FD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b/>
          <w:i/>
          <w:sz w:val="20"/>
          <w:u w:val="single"/>
          <w:lang w:val="ca-ES" w:eastAsia="en-US"/>
        </w:rPr>
      </w:pPr>
      <w:r>
        <w:rPr>
          <w:rFonts w:ascii="Helvetica" w:eastAsia="Calibri" w:hAnsi="Helvetica" w:cs="Helvetica"/>
          <w:b/>
          <w:i/>
          <w:sz w:val="20"/>
          <w:u w:val="single"/>
          <w:lang w:val="ca-ES" w:eastAsia="en-US"/>
        </w:rPr>
        <w:t xml:space="preserve">Instruccions </w:t>
      </w:r>
    </w:p>
    <w:p w14:paraId="64DE7B82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Abans d’omplir-ho llegiu detalladament i detingudament les Bases específiques de la convocatòria. </w:t>
      </w:r>
    </w:p>
    <w:p w14:paraId="463517B2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7DDAEFF6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Empleneu les dades a màquina o en bolígraf. Assegureu-vos que la lletra sigui clarament llegible i comprensible així com que les dades introduïdes siguin correctes. </w:t>
      </w:r>
      <w:r>
        <w:rPr>
          <w:rFonts w:ascii="Helvetica" w:eastAsia="Calibri" w:hAnsi="Helvetica" w:cs="Helvetica"/>
          <w:b/>
          <w:bCs/>
          <w:sz w:val="20"/>
          <w:lang w:val="ca-ES" w:eastAsia="en-US"/>
        </w:rPr>
        <w:t>No oblideu signar- la, perquè aquesta sigui vàlida</w:t>
      </w:r>
      <w:r>
        <w:rPr>
          <w:rFonts w:ascii="Helvetica" w:eastAsia="Calibri" w:hAnsi="Helvetica" w:cs="Helvetica"/>
          <w:sz w:val="20"/>
          <w:lang w:val="ca-ES" w:eastAsia="en-US"/>
        </w:rPr>
        <w:t xml:space="preserve"> (s’entén per signatura: la signatura electrònica o la manual. No s’acceptarà com a signatura el nom escrit en el </w:t>
      </w:r>
      <w:proofErr w:type="spellStart"/>
      <w:r>
        <w:rPr>
          <w:rFonts w:ascii="Helvetica" w:eastAsia="Calibri" w:hAnsi="Helvetica" w:cs="Helvetica"/>
          <w:sz w:val="20"/>
          <w:lang w:val="ca-ES" w:eastAsia="en-US"/>
        </w:rPr>
        <w:t>word</w:t>
      </w:r>
      <w:proofErr w:type="spellEnd"/>
      <w:r>
        <w:rPr>
          <w:rFonts w:ascii="Helvetica" w:eastAsia="Calibri" w:hAnsi="Helvetica" w:cs="Helvetica"/>
          <w:sz w:val="20"/>
          <w:lang w:val="ca-ES" w:eastAsia="en-US"/>
        </w:rPr>
        <w:t>. Si presenteu la sol·licitud i no disposeu de certificat electrònic per signar-la electrònicament, podeu imprimir-la, signar-la manualment i després escanejar-la)</w:t>
      </w:r>
    </w:p>
    <w:p w14:paraId="5334AA93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2680AD22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S’ha de presentar la sol·licitud de participació en el procés juntament amb tota la documentació que les bases exigeixin durant el termini de presentació de sol·licituds, que s’habilitarà a tal efecte. </w:t>
      </w:r>
    </w:p>
    <w:p w14:paraId="317EC220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66EA181E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En cas de presentació electrònica, la documentació de mèrits a valorar haurà de ser llegible. No s’acceptaran documents incomplets (no serviran el documents tallats o documents, als quals els falti una part com per exemple, els títols, DNI, certificats, etc., en què serà necessari presentar les dues cares o tots els fulls del document) . Així mateix, els documents s’han de poder identificar pel seu nom; és a dir, la còpia de DNI, s’haurà de nomenar </w:t>
      </w:r>
      <w:r>
        <w:rPr>
          <w:rFonts w:ascii="Helvetica" w:eastAsia="Calibri" w:hAnsi="Helvetica" w:cs="Helvetica"/>
          <w:i/>
          <w:sz w:val="20"/>
          <w:lang w:val="ca-ES" w:eastAsia="en-US"/>
        </w:rPr>
        <w:t>DNI</w:t>
      </w:r>
      <w:r>
        <w:rPr>
          <w:rFonts w:ascii="Helvetica" w:eastAsia="Calibri" w:hAnsi="Helvetica" w:cs="Helvetica"/>
          <w:sz w:val="20"/>
          <w:lang w:val="ca-ES" w:eastAsia="en-US"/>
        </w:rPr>
        <w:t xml:space="preserve"> o </w:t>
      </w:r>
      <w:r>
        <w:rPr>
          <w:rFonts w:ascii="Helvetica" w:eastAsia="Calibri" w:hAnsi="Helvetica" w:cs="Helvetica"/>
          <w:i/>
          <w:sz w:val="20"/>
          <w:lang w:val="ca-ES" w:eastAsia="en-US"/>
        </w:rPr>
        <w:t>fot. DNI</w:t>
      </w:r>
      <w:r>
        <w:rPr>
          <w:rFonts w:ascii="Helvetica" w:eastAsia="Calibri" w:hAnsi="Helvetica" w:cs="Helvetica"/>
          <w:sz w:val="20"/>
          <w:lang w:val="ca-ES" w:eastAsia="en-US"/>
        </w:rPr>
        <w:t xml:space="preserve"> o alguna cosa similar, de manera que es puguin localitzar fàcilment. Es recomana presentar els documents en  format </w:t>
      </w:r>
      <w:proofErr w:type="spellStart"/>
      <w:r>
        <w:rPr>
          <w:rFonts w:ascii="Helvetica" w:eastAsia="Calibri" w:hAnsi="Helvetica" w:cs="Helvetica"/>
          <w:sz w:val="20"/>
          <w:lang w:val="ca-ES" w:eastAsia="en-US"/>
        </w:rPr>
        <w:t>pdf</w:t>
      </w:r>
      <w:proofErr w:type="spellEnd"/>
      <w:r>
        <w:rPr>
          <w:rFonts w:ascii="Helvetica" w:eastAsia="Calibri" w:hAnsi="Helvetica" w:cs="Helvetica"/>
          <w:sz w:val="20"/>
          <w:lang w:val="ca-ES" w:eastAsia="en-US"/>
        </w:rPr>
        <w:t>.</w:t>
      </w:r>
    </w:p>
    <w:p w14:paraId="3DAC3694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12B69307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>Per tal de quedar exempts de la realització de la prova específica de català, adjunteu el certificat expedit per la Junta Permanent de Català o els certificats i títols equivalents, corresponents al nivell exigit.</w:t>
      </w:r>
    </w:p>
    <w:p w14:paraId="01331D0F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20EE6DB1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D’acord el que estableix l’art.11 de la Llei Orgànica 3/2018 de 5 de desembre de Protecció de Dades Personals i Garantia dels drets digitals, les dades facilitades seran incloses en un tractament de dades responsabilitat de l’Ajuntament. Les dades no seran cedides a tercers, llevat requeriment per autoritat competent de conformitat amb les disposicions legals i reglamentàries aplicables, i seran utilitzades per gestionar el procés selectiu en el qual s’està participant. Un cop finalitzat el procés selectiu seran conservades per obligació legal com a part del procediment administratiu. </w:t>
      </w:r>
    </w:p>
    <w:p w14:paraId="75F2DD57" w14:textId="77777777" w:rsidR="002C310C" w:rsidRDefault="002C310C" w:rsidP="002C310C">
      <w:pPr>
        <w:suppressAutoHyphens/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</w:p>
    <w:p w14:paraId="0122473C" w14:textId="77777777" w:rsidR="002C310C" w:rsidRDefault="002C310C" w:rsidP="002C310C">
      <w:pPr>
        <w:spacing w:line="276" w:lineRule="auto"/>
        <w:jc w:val="both"/>
        <w:rPr>
          <w:rStyle w:val="Hipervnculo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Finalment, també l’informem que en qualsevol moment pot exercir els drets d’accés, rectificació, supressió, limitació, portabilitat i oposició respecte a les seves dades de caràcter personal que preveu la normativa en matèria de protecció de dades, enviant un escrit acompanyat d’una fotocòpia del document d’identitat al correu electrònic </w:t>
      </w:r>
      <w:hyperlink r:id="rId8" w:history="1">
        <w:r>
          <w:rPr>
            <w:rStyle w:val="Hipervnculo"/>
            <w:rFonts w:ascii="Helvetica" w:hAnsi="Helvetica" w:cs="Helvetica"/>
            <w:sz w:val="20"/>
            <w:lang w:val="ca-ES"/>
          </w:rPr>
          <w:t>dpd.ajlaroca@diba.cat</w:t>
        </w:r>
      </w:hyperlink>
    </w:p>
    <w:p w14:paraId="1B1384F8" w14:textId="77777777" w:rsidR="002C310C" w:rsidRDefault="002C310C" w:rsidP="002C310C">
      <w:pPr>
        <w:spacing w:line="276" w:lineRule="auto"/>
        <w:jc w:val="both"/>
        <w:rPr>
          <w:rFonts w:eastAsia="Calibri"/>
          <w:lang w:eastAsia="en-US"/>
        </w:rPr>
      </w:pPr>
    </w:p>
    <w:p w14:paraId="56E0CC1A" w14:textId="77777777" w:rsidR="002C310C" w:rsidRDefault="002C310C" w:rsidP="002C310C">
      <w:pPr>
        <w:spacing w:line="276" w:lineRule="auto"/>
        <w:jc w:val="both"/>
        <w:rPr>
          <w:rFonts w:ascii="Helvetica" w:eastAsia="Calibri" w:hAnsi="Helvetica" w:cs="Helvetica"/>
          <w:sz w:val="20"/>
          <w:lang w:val="ca-ES" w:eastAsia="en-US"/>
        </w:rPr>
      </w:pPr>
      <w:r>
        <w:rPr>
          <w:rFonts w:ascii="Helvetica" w:eastAsia="Calibri" w:hAnsi="Helvetica" w:cs="Helvetica"/>
          <w:sz w:val="20"/>
          <w:lang w:val="ca-ES" w:eastAsia="en-US"/>
        </w:rPr>
        <w:t xml:space="preserve">Per més informació podeu consultar la política de privacitat i protecció de dades al següent enllaç: </w:t>
      </w:r>
      <w:hyperlink r:id="rId9" w:history="1">
        <w:r>
          <w:rPr>
            <w:rStyle w:val="Hipervnculo"/>
            <w:rFonts w:ascii="Helvetica" w:hAnsi="Helvetica" w:cs="Helvetica"/>
            <w:sz w:val="20"/>
            <w:lang w:val="ca-ES"/>
          </w:rPr>
          <w:t>http://www.laroca.cat/altres-continguts/proteccio-de-dades</w:t>
        </w:r>
      </w:hyperlink>
    </w:p>
    <w:p w14:paraId="2CC55AD8" w14:textId="77777777" w:rsidR="00956507" w:rsidRPr="004B0CE6" w:rsidRDefault="00956507" w:rsidP="00956507">
      <w:pPr>
        <w:pStyle w:val="Default"/>
        <w:rPr>
          <w:sz w:val="20"/>
          <w:szCs w:val="20"/>
        </w:rPr>
      </w:pPr>
    </w:p>
    <w:p w14:paraId="2A3ACDC3" w14:textId="77777777" w:rsidR="00956507" w:rsidRPr="004B0CE6" w:rsidRDefault="00956507" w:rsidP="00956507">
      <w:pPr>
        <w:pStyle w:val="Default"/>
        <w:rPr>
          <w:color w:val="auto"/>
          <w:sz w:val="20"/>
          <w:szCs w:val="20"/>
        </w:rPr>
      </w:pPr>
    </w:p>
    <w:p w14:paraId="2CF47BA5" w14:textId="77777777" w:rsidR="00956507" w:rsidRPr="004B0CE6" w:rsidRDefault="00956507" w:rsidP="00956507">
      <w:pPr>
        <w:pStyle w:val="Default"/>
        <w:rPr>
          <w:color w:val="auto"/>
          <w:sz w:val="20"/>
          <w:szCs w:val="20"/>
        </w:rPr>
      </w:pPr>
    </w:p>
    <w:p w14:paraId="3A383F8F" w14:textId="77777777" w:rsidR="00956507" w:rsidRPr="00F82779" w:rsidRDefault="00956507" w:rsidP="00956507">
      <w:pPr>
        <w:suppressAutoHyphens/>
        <w:jc w:val="both"/>
        <w:rPr>
          <w:rFonts w:ascii="Verdana" w:hAnsi="Verdana"/>
          <w:spacing w:val="-3"/>
          <w:sz w:val="18"/>
          <w:szCs w:val="18"/>
          <w:lang w:val="ca-ES"/>
        </w:rPr>
      </w:pPr>
    </w:p>
    <w:sectPr w:rsidR="00956507" w:rsidRPr="00F82779" w:rsidSect="00B839C7">
      <w:headerReference w:type="default" r:id="rId10"/>
      <w:endnotePr>
        <w:numFmt w:val="decimal"/>
      </w:endnotePr>
      <w:pgSz w:w="11906" w:h="16838"/>
      <w:pgMar w:top="142" w:right="1134" w:bottom="142" w:left="1701" w:header="147" w:footer="32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9500D" w14:textId="77777777" w:rsidR="00701400" w:rsidRDefault="00701400" w:rsidP="00951DF0">
      <w:r>
        <w:separator/>
      </w:r>
    </w:p>
  </w:endnote>
  <w:endnote w:type="continuationSeparator" w:id="0">
    <w:p w14:paraId="7EC91D29" w14:textId="77777777" w:rsidR="00701400" w:rsidRDefault="00701400" w:rsidP="00951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toneSans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C1839" w14:textId="77777777" w:rsidR="00701400" w:rsidRDefault="00701400" w:rsidP="00951DF0">
      <w:r>
        <w:separator/>
      </w:r>
    </w:p>
  </w:footnote>
  <w:footnote w:type="continuationSeparator" w:id="0">
    <w:p w14:paraId="4A225A37" w14:textId="77777777" w:rsidR="00701400" w:rsidRDefault="00701400" w:rsidP="00951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4DFC9" w14:textId="77777777" w:rsidR="00FC72E5" w:rsidRDefault="00FC72E5" w:rsidP="00147B69">
    <w:pPr>
      <w:jc w:val="right"/>
      <w:rPr>
        <w:rFonts w:eastAsia="Calibri"/>
        <w:sz w:val="18"/>
        <w:szCs w:val="18"/>
      </w:rPr>
    </w:pPr>
  </w:p>
  <w:p w14:paraId="5E99D797" w14:textId="77777777" w:rsidR="00FC72E5" w:rsidRPr="00D010BE" w:rsidRDefault="00FC72E5" w:rsidP="00430088">
    <w:pPr>
      <w:ind w:left="2977" w:right="-568" w:hanging="283"/>
      <w:jc w:val="center"/>
      <w:rPr>
        <w:rFonts w:ascii="Helvetica" w:hAnsi="Helvetica" w:cs="Helvetica"/>
        <w:b/>
        <w:sz w:val="22"/>
        <w:szCs w:val="22"/>
      </w:rPr>
    </w:pPr>
    <w:r w:rsidRPr="00D010BE">
      <w:rPr>
        <w:rFonts w:ascii="Helvetica" w:hAnsi="Helvetica" w:cs="Helvetica"/>
        <w:b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E725C40" wp14:editId="344A07F3">
          <wp:simplePos x="0" y="0"/>
          <wp:positionH relativeFrom="column">
            <wp:posOffset>-8255</wp:posOffset>
          </wp:positionH>
          <wp:positionV relativeFrom="paragraph">
            <wp:posOffset>1905</wp:posOffset>
          </wp:positionV>
          <wp:extent cx="1412240" cy="4552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224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10BE">
      <w:rPr>
        <w:rFonts w:ascii="Helvetica" w:hAnsi="Helvetica" w:cs="Helvetica"/>
        <w:b/>
        <w:sz w:val="22"/>
        <w:szCs w:val="22"/>
      </w:rPr>
      <w:t>SOL·LICITUD DE PARTICIPACIÓ EN CONVOCATÒRIA DE SELECCIÓ DE PERSONAL</w:t>
    </w:r>
  </w:p>
  <w:p w14:paraId="4EF0B730" w14:textId="77777777" w:rsidR="00FC72E5" w:rsidRDefault="00FC72E5" w:rsidP="00F91E05">
    <w:pPr>
      <w:ind w:left="6237" w:right="-568"/>
      <w:jc w:val="right"/>
      <w:rPr>
        <w:rFonts w:ascii="StoneSans" w:hAnsi="StoneSans"/>
        <w:b/>
        <w:sz w:val="16"/>
      </w:rPr>
    </w:pPr>
  </w:p>
  <w:p w14:paraId="03B09C89" w14:textId="77777777" w:rsidR="00FC72E5" w:rsidRDefault="00FC72E5" w:rsidP="00F91E05">
    <w:pPr>
      <w:ind w:left="6237" w:right="-568"/>
      <w:jc w:val="right"/>
      <w:rPr>
        <w:rFonts w:ascii="StoneSans" w:hAnsi="StoneSans"/>
        <w:b/>
        <w:sz w:val="16"/>
      </w:rPr>
    </w:pPr>
  </w:p>
  <w:p w14:paraId="2971DD0F" w14:textId="77777777" w:rsidR="00FC72E5" w:rsidRPr="009A0CA1" w:rsidRDefault="00FC72E5" w:rsidP="00F91E05">
    <w:pPr>
      <w:ind w:left="6237" w:right="-568"/>
      <w:jc w:val="right"/>
      <w:rPr>
        <w:rFonts w:ascii="StoneSans" w:hAnsi="StoneSans"/>
        <w:b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41266"/>
    <w:multiLevelType w:val="singleLevel"/>
    <w:tmpl w:val="F9E08ED2"/>
    <w:lvl w:ilvl="0">
      <w:start w:val="19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686252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DWUwjm6daawuYRz7m7qA031in6YXvLJZXl5xn3ByKg9ubBLTlm6SoDyEGdjvdUVgEWRgwWA9TR1r8rCw6SIxQ==" w:salt="y2AVskSQYG2sIMZ9hHo97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DF0"/>
    <w:rsid w:val="00002082"/>
    <w:rsid w:val="000139B2"/>
    <w:rsid w:val="00043543"/>
    <w:rsid w:val="000675BC"/>
    <w:rsid w:val="0008780C"/>
    <w:rsid w:val="0009630F"/>
    <w:rsid w:val="000C0BDE"/>
    <w:rsid w:val="000D3358"/>
    <w:rsid w:val="000E1734"/>
    <w:rsid w:val="000E36E0"/>
    <w:rsid w:val="000F0983"/>
    <w:rsid w:val="001170E7"/>
    <w:rsid w:val="00117880"/>
    <w:rsid w:val="00140C7D"/>
    <w:rsid w:val="00145AAE"/>
    <w:rsid w:val="00147B69"/>
    <w:rsid w:val="00162463"/>
    <w:rsid w:val="00170A8E"/>
    <w:rsid w:val="0017175E"/>
    <w:rsid w:val="00182A32"/>
    <w:rsid w:val="001A5A8D"/>
    <w:rsid w:val="001C4422"/>
    <w:rsid w:val="001F5312"/>
    <w:rsid w:val="001F6157"/>
    <w:rsid w:val="00206110"/>
    <w:rsid w:val="0025200D"/>
    <w:rsid w:val="002610A1"/>
    <w:rsid w:val="002A4FD8"/>
    <w:rsid w:val="002C310C"/>
    <w:rsid w:val="002D19D3"/>
    <w:rsid w:val="002D4DA8"/>
    <w:rsid w:val="002D7866"/>
    <w:rsid w:val="002E5FC3"/>
    <w:rsid w:val="003331B7"/>
    <w:rsid w:val="00345DA4"/>
    <w:rsid w:val="00364313"/>
    <w:rsid w:val="003B1AFC"/>
    <w:rsid w:val="003C4832"/>
    <w:rsid w:val="003E06C4"/>
    <w:rsid w:val="0040162E"/>
    <w:rsid w:val="00430088"/>
    <w:rsid w:val="0045544D"/>
    <w:rsid w:val="00463E99"/>
    <w:rsid w:val="0047509A"/>
    <w:rsid w:val="00481A8C"/>
    <w:rsid w:val="00494F23"/>
    <w:rsid w:val="004B0CE6"/>
    <w:rsid w:val="004B7A47"/>
    <w:rsid w:val="004D4743"/>
    <w:rsid w:val="004E633E"/>
    <w:rsid w:val="00514DE5"/>
    <w:rsid w:val="00531C64"/>
    <w:rsid w:val="00557335"/>
    <w:rsid w:val="00563660"/>
    <w:rsid w:val="005732D3"/>
    <w:rsid w:val="005D4885"/>
    <w:rsid w:val="0060145A"/>
    <w:rsid w:val="00631122"/>
    <w:rsid w:val="006770D0"/>
    <w:rsid w:val="00693D92"/>
    <w:rsid w:val="006970D5"/>
    <w:rsid w:val="006B20F7"/>
    <w:rsid w:val="00701400"/>
    <w:rsid w:val="007040B8"/>
    <w:rsid w:val="00714CA2"/>
    <w:rsid w:val="00714D54"/>
    <w:rsid w:val="00722E0C"/>
    <w:rsid w:val="00724F04"/>
    <w:rsid w:val="00756102"/>
    <w:rsid w:val="007618BD"/>
    <w:rsid w:val="00761C65"/>
    <w:rsid w:val="0079117C"/>
    <w:rsid w:val="007A4856"/>
    <w:rsid w:val="007C3E32"/>
    <w:rsid w:val="007D224E"/>
    <w:rsid w:val="007F0FA3"/>
    <w:rsid w:val="007F1FB6"/>
    <w:rsid w:val="008120FB"/>
    <w:rsid w:val="0082176B"/>
    <w:rsid w:val="008271A9"/>
    <w:rsid w:val="00831131"/>
    <w:rsid w:val="00835723"/>
    <w:rsid w:val="0083683A"/>
    <w:rsid w:val="00853B94"/>
    <w:rsid w:val="00875820"/>
    <w:rsid w:val="0088205E"/>
    <w:rsid w:val="00884668"/>
    <w:rsid w:val="008D7A76"/>
    <w:rsid w:val="009132F4"/>
    <w:rsid w:val="0092018A"/>
    <w:rsid w:val="009476EE"/>
    <w:rsid w:val="00951DF0"/>
    <w:rsid w:val="00956507"/>
    <w:rsid w:val="00956F2E"/>
    <w:rsid w:val="00974403"/>
    <w:rsid w:val="009A44EC"/>
    <w:rsid w:val="00A2126C"/>
    <w:rsid w:val="00A349D7"/>
    <w:rsid w:val="00A974BE"/>
    <w:rsid w:val="00AD7A56"/>
    <w:rsid w:val="00B058BF"/>
    <w:rsid w:val="00B06062"/>
    <w:rsid w:val="00B176C3"/>
    <w:rsid w:val="00B20BFB"/>
    <w:rsid w:val="00B332B7"/>
    <w:rsid w:val="00B415F2"/>
    <w:rsid w:val="00B41A26"/>
    <w:rsid w:val="00B6101F"/>
    <w:rsid w:val="00B61519"/>
    <w:rsid w:val="00B839C7"/>
    <w:rsid w:val="00B9035C"/>
    <w:rsid w:val="00BB766F"/>
    <w:rsid w:val="00BE2E9D"/>
    <w:rsid w:val="00C36B1C"/>
    <w:rsid w:val="00C729A2"/>
    <w:rsid w:val="00CA623A"/>
    <w:rsid w:val="00CD1D47"/>
    <w:rsid w:val="00CE4F76"/>
    <w:rsid w:val="00D00437"/>
    <w:rsid w:val="00D010BE"/>
    <w:rsid w:val="00D267C0"/>
    <w:rsid w:val="00D46F49"/>
    <w:rsid w:val="00D6624C"/>
    <w:rsid w:val="00D71413"/>
    <w:rsid w:val="00D9618E"/>
    <w:rsid w:val="00DB1CD0"/>
    <w:rsid w:val="00DB2108"/>
    <w:rsid w:val="00E16C24"/>
    <w:rsid w:val="00E238FF"/>
    <w:rsid w:val="00E31E39"/>
    <w:rsid w:val="00E3252C"/>
    <w:rsid w:val="00E8480D"/>
    <w:rsid w:val="00E90F82"/>
    <w:rsid w:val="00EA2584"/>
    <w:rsid w:val="00EA343C"/>
    <w:rsid w:val="00EB51E8"/>
    <w:rsid w:val="00EC0941"/>
    <w:rsid w:val="00EC44B1"/>
    <w:rsid w:val="00EC69C7"/>
    <w:rsid w:val="00F00613"/>
    <w:rsid w:val="00F24BEF"/>
    <w:rsid w:val="00F6359A"/>
    <w:rsid w:val="00F67447"/>
    <w:rsid w:val="00F82779"/>
    <w:rsid w:val="00F91E05"/>
    <w:rsid w:val="00FC5214"/>
    <w:rsid w:val="00FC72E5"/>
    <w:rsid w:val="00F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D98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DF0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51DF0"/>
    <w:pPr>
      <w:keepNext/>
      <w:suppressAutoHyphens/>
      <w:jc w:val="both"/>
      <w:outlineLvl w:val="0"/>
    </w:pPr>
    <w:rPr>
      <w:rFonts w:ascii="Arial" w:hAnsi="Arial"/>
      <w:b/>
      <w:spacing w:val="-3"/>
      <w:sz w:val="26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51DF0"/>
    <w:rPr>
      <w:rFonts w:ascii="Arial" w:eastAsia="Times New Roman" w:hAnsi="Arial" w:cs="Times New Roman"/>
      <w:b/>
      <w:snapToGrid w:val="0"/>
      <w:spacing w:val="-3"/>
      <w:sz w:val="26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951DF0"/>
    <w:pPr>
      <w:suppressAutoHyphens/>
      <w:jc w:val="both"/>
    </w:pPr>
    <w:rPr>
      <w:rFonts w:ascii="Arial" w:hAnsi="Arial"/>
      <w:spacing w:val="-3"/>
      <w:sz w:val="22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rsid w:val="00951DF0"/>
    <w:rPr>
      <w:rFonts w:ascii="Arial" w:eastAsia="Times New Roman" w:hAnsi="Arial" w:cs="Times New Roman"/>
      <w:snapToGrid w:val="0"/>
      <w:spacing w:val="-3"/>
      <w:szCs w:val="20"/>
      <w:lang w:eastAsia="es-ES"/>
    </w:rPr>
  </w:style>
  <w:style w:type="character" w:styleId="Hipervnculo">
    <w:name w:val="Hyperlink"/>
    <w:rsid w:val="00951DF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51D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1DF0"/>
    <w:rPr>
      <w:rFonts w:ascii="CG Times" w:eastAsia="Times New Roman" w:hAnsi="CG Times" w:cs="Times New Roman"/>
      <w:snapToGrid w:val="0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51D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DF0"/>
    <w:rPr>
      <w:rFonts w:ascii="CG Times" w:eastAsia="Times New Roman" w:hAnsi="CG Times" w:cs="Times New Roman"/>
      <w:snapToGrid w:val="0"/>
      <w:sz w:val="24"/>
      <w:szCs w:val="20"/>
      <w:lang w:val="es-ES" w:eastAsia="es-ES"/>
    </w:rPr>
  </w:style>
  <w:style w:type="paragraph" w:customStyle="1" w:styleId="Default">
    <w:name w:val="Default"/>
    <w:rsid w:val="009565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631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00437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853B94"/>
    <w:rPr>
      <w:color w:val="954F72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DB1CD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44B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44B1"/>
    <w:rPr>
      <w:rFonts w:ascii="Tahoma" w:eastAsia="Times New Roman" w:hAnsi="Tahoma" w:cs="Tahoma"/>
      <w:snapToGrid w:val="0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7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ajlaroca@diba.ca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aroca.cat/altres-continguts/proteccio-de-dad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ECDBE2BA3044C3B6E5C3D0DFA26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A01E8-33ED-4216-9C06-3E28D8E798E5}"/>
      </w:docPartPr>
      <w:docPartBody>
        <w:p w:rsidR="00FA78F0" w:rsidRDefault="00B90BEA" w:rsidP="00B90BEA">
          <w:pPr>
            <w:pStyle w:val="E6ECDBE2BA3044C3B6E5C3D0DFA26DA718"/>
          </w:pPr>
          <w:r w:rsidRPr="00D010BE">
            <w:rPr>
              <w:rStyle w:val="Textodelmarcadordeposicin"/>
              <w:rFonts w:ascii="Helvetica" w:eastAsiaTheme="minorHAnsi" w:hAnsi="Helvetica" w:cs="Helvetica"/>
              <w:sz w:val="20"/>
            </w:rPr>
            <w:t>escriure cognoms.</w:t>
          </w:r>
        </w:p>
      </w:docPartBody>
    </w:docPart>
    <w:docPart>
      <w:docPartPr>
        <w:name w:val="FA2E1788660A456BB855FC541CF73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2DF73-055A-4DE7-BE39-A83E24EF628C}"/>
      </w:docPartPr>
      <w:docPartBody>
        <w:p w:rsidR="00FA78F0" w:rsidRDefault="00B90BEA" w:rsidP="00B90BEA">
          <w:pPr>
            <w:pStyle w:val="FA2E1788660A456BB855FC541CF73DE118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escriure nom</w:t>
          </w:r>
        </w:p>
      </w:docPartBody>
    </w:docPart>
    <w:docPart>
      <w:docPartPr>
        <w:name w:val="E590E5331CC54709BBF768ED927DD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C77B-4CB6-4B26-8D88-062B48ED15E1}"/>
      </w:docPartPr>
      <w:docPartBody>
        <w:p w:rsidR="00FA78F0" w:rsidRDefault="00B90BEA" w:rsidP="00B90BEA">
          <w:pPr>
            <w:pStyle w:val="E590E5331CC54709BBF768ED927DD22816"/>
          </w:pPr>
          <w:r w:rsidRPr="00D010BE">
            <w:rPr>
              <w:rStyle w:val="Textodelmarcadordeposicin"/>
              <w:rFonts w:ascii="Helvetica" w:eastAsiaTheme="minorHAnsi" w:hAnsi="Helvetica" w:cs="Helvetica"/>
              <w:sz w:val="20"/>
            </w:rPr>
            <w:t>escriure NiF</w:t>
          </w:r>
        </w:p>
      </w:docPartBody>
    </w:docPart>
    <w:docPart>
      <w:docPartPr>
        <w:name w:val="7E4CB552E2F04D51AD9A27A962079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E9DA2-C3B8-44F6-AD83-45759C0BC905}"/>
      </w:docPartPr>
      <w:docPartBody>
        <w:p w:rsidR="00EF51EB" w:rsidRDefault="00B90BEA" w:rsidP="00B90BEA">
          <w:pPr>
            <w:pStyle w:val="7E4CB552E2F04D51AD9A27A9620793B321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escriure nacionalitat</w:t>
          </w:r>
          <w:r w:rsidRPr="00D010BE">
            <w:rPr>
              <w:rStyle w:val="Textodelmarcadordeposicin"/>
              <w:rFonts w:ascii="Helvetica" w:hAnsi="Helvetica" w:cs="Helvetica"/>
              <w:color w:val="7F7F7F" w:themeColor="text1" w:themeTint="80"/>
              <w:sz w:val="20"/>
            </w:rPr>
            <w:t>.</w:t>
          </w:r>
        </w:p>
      </w:docPartBody>
    </w:docPart>
    <w:docPart>
      <w:docPartPr>
        <w:name w:val="5B6EB3C38D0F42FBBDDAEDC5A80F03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794DC-4059-4851-AC84-83694A126374}"/>
      </w:docPartPr>
      <w:docPartBody>
        <w:p w:rsidR="00EF51EB" w:rsidRDefault="00B90BEA" w:rsidP="00B90BEA">
          <w:pPr>
            <w:pStyle w:val="5B6EB3C38D0F42FBBDDAEDC5A80F035C21"/>
          </w:pPr>
          <w:r w:rsidRPr="00D010BE">
            <w:rPr>
              <w:rFonts w:ascii="Helvetica" w:hAnsi="Helvetica" w:cs="Helvetica"/>
              <w:color w:val="595959" w:themeColor="text1" w:themeTint="A6"/>
              <w:spacing w:val="-3"/>
              <w:sz w:val="20"/>
              <w:lang w:val="ca-ES"/>
            </w:rPr>
            <w:t>escriure domicili</w:t>
          </w:r>
          <w:r w:rsidRPr="00D010BE">
            <w:rPr>
              <w:rStyle w:val="Textodelmarcadordeposicin"/>
              <w:rFonts w:ascii="Helvetica" w:hAnsi="Helvetica" w:cs="Helvetica"/>
              <w:color w:val="595959" w:themeColor="text1" w:themeTint="A6"/>
              <w:sz w:val="20"/>
            </w:rPr>
            <w:t>.</w:t>
          </w:r>
        </w:p>
      </w:docPartBody>
    </w:docPart>
    <w:docPart>
      <w:docPartPr>
        <w:name w:val="51CB79FB658F416596E57B33E5F97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64C7B-825D-40D3-B5FA-6488073000D0}"/>
      </w:docPartPr>
      <w:docPartBody>
        <w:p w:rsidR="00EF51EB" w:rsidRDefault="00B90BEA" w:rsidP="00B90BEA">
          <w:pPr>
            <w:pStyle w:val="51CB79FB658F416596E57B33E5F97DD221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 xml:space="preserve">escriure municipi </w:t>
          </w:r>
        </w:p>
      </w:docPartBody>
    </w:docPart>
    <w:docPart>
      <w:docPartPr>
        <w:name w:val="4522D450195245B8BA82731C2DEB3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791B1-188D-45D7-AFBA-9E89344C9205}"/>
      </w:docPartPr>
      <w:docPartBody>
        <w:p w:rsidR="00EF51EB" w:rsidRDefault="00B90BEA" w:rsidP="00B90BEA">
          <w:pPr>
            <w:pStyle w:val="4522D450195245B8BA82731C2DEB399C21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Codi Postal</w:t>
          </w:r>
          <w:r w:rsidRPr="00D010BE">
            <w:rPr>
              <w:rStyle w:val="Textodelmarcadordeposicin"/>
              <w:rFonts w:ascii="Helvetica" w:hAnsi="Helvetica" w:cs="Helvetica"/>
              <w:color w:val="7F7F7F" w:themeColor="text1" w:themeTint="80"/>
              <w:sz w:val="20"/>
            </w:rPr>
            <w:t>.</w:t>
          </w:r>
        </w:p>
      </w:docPartBody>
    </w:docPart>
    <w:docPart>
      <w:docPartPr>
        <w:name w:val="8A36AB2A102F41478AE6F39B2BE1C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4C028-544D-4912-9A1B-3A8CD37AD569}"/>
      </w:docPartPr>
      <w:docPartBody>
        <w:p w:rsidR="00EF51EB" w:rsidRDefault="00B90BEA" w:rsidP="00B90BEA">
          <w:pPr>
            <w:pStyle w:val="8A36AB2A102F41478AE6F39B2BE1CE2921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telèfon</w:t>
          </w:r>
        </w:p>
      </w:docPartBody>
    </w:docPart>
    <w:docPart>
      <w:docPartPr>
        <w:name w:val="8940CAAC465C408BA805842DF1F55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327E9-ECC2-427E-946F-489CF15FAA53}"/>
      </w:docPartPr>
      <w:docPartBody>
        <w:p w:rsidR="00EF51EB" w:rsidRDefault="00B90BEA" w:rsidP="00B90BEA">
          <w:pPr>
            <w:pStyle w:val="8940CAAC465C408BA805842DF1F5510321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escriure correu electrònic</w:t>
          </w:r>
          <w:r w:rsidRPr="00D010BE">
            <w:rPr>
              <w:rStyle w:val="Textodelmarcadordeposicin"/>
              <w:rFonts w:ascii="Helvetica" w:hAnsi="Helvetica" w:cs="Helvetica"/>
              <w:color w:val="7F7F7F" w:themeColor="text1" w:themeTint="80"/>
              <w:sz w:val="20"/>
            </w:rPr>
            <w:t>.</w:t>
          </w:r>
        </w:p>
      </w:docPartBody>
    </w:docPart>
    <w:docPart>
      <w:docPartPr>
        <w:name w:val="44625D0B8991452C8436617CC26B4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AACD9-7B0D-48C0-BA27-5DBFC23E15DF}"/>
      </w:docPartPr>
      <w:docPartBody>
        <w:p w:rsidR="00EF51EB" w:rsidRDefault="00B90BEA" w:rsidP="00B90BEA">
          <w:pPr>
            <w:pStyle w:val="44625D0B8991452C8436617CC26B40F115"/>
          </w:pPr>
          <w:r w:rsidRPr="00D010BE">
            <w:rPr>
              <w:rFonts w:ascii="Helvetica" w:hAnsi="Helvetica" w:cs="Helvetica"/>
              <w:color w:val="7F7F7F" w:themeColor="text1" w:themeTint="80"/>
              <w:spacing w:val="-3"/>
              <w:sz w:val="20"/>
              <w:lang w:val="ca-ES"/>
            </w:rPr>
            <w:t>escriure data</w:t>
          </w:r>
          <w:r w:rsidRPr="00D010BE">
            <w:rPr>
              <w:rStyle w:val="Textodelmarcadordeposicin"/>
              <w:rFonts w:ascii="Helvetica" w:hAnsi="Helvetica" w:cs="Helvetica"/>
              <w:color w:val="7F7F7F" w:themeColor="text1" w:themeTint="80"/>
              <w:sz w:val="20"/>
            </w:rPr>
            <w:t>.</w:t>
          </w:r>
        </w:p>
      </w:docPartBody>
    </w:docPart>
    <w:docPart>
      <w:docPartPr>
        <w:name w:val="2C4F1A800B354BB2A4BBB1AD4A12E8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90286-5579-439B-BDA2-2B3161A0A49B}"/>
      </w:docPartPr>
      <w:docPartBody>
        <w:p w:rsidR="00B90BEA" w:rsidRDefault="00B90BEA" w:rsidP="00B90BEA">
          <w:pPr>
            <w:pStyle w:val="2C4F1A800B354BB2A4BBB1AD4A12E86C2"/>
          </w:pPr>
          <w:r w:rsidRPr="00EF3ED2">
            <w:rPr>
              <w:rStyle w:val="Textodelmarcadordeposicin"/>
              <w:rFonts w:eastAsiaTheme="minorHAnsi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toneSans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8F0"/>
    <w:rsid w:val="00123196"/>
    <w:rsid w:val="00140C7D"/>
    <w:rsid w:val="001A790B"/>
    <w:rsid w:val="00277C21"/>
    <w:rsid w:val="002D7866"/>
    <w:rsid w:val="005245E5"/>
    <w:rsid w:val="006049FA"/>
    <w:rsid w:val="006241A4"/>
    <w:rsid w:val="0065337A"/>
    <w:rsid w:val="00761C65"/>
    <w:rsid w:val="007E0610"/>
    <w:rsid w:val="0082176B"/>
    <w:rsid w:val="00835723"/>
    <w:rsid w:val="00AD7A56"/>
    <w:rsid w:val="00B90BEA"/>
    <w:rsid w:val="00CC1D6B"/>
    <w:rsid w:val="00D43AC6"/>
    <w:rsid w:val="00EF51EB"/>
    <w:rsid w:val="00F07B3F"/>
    <w:rsid w:val="00FA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90BEA"/>
    <w:rPr>
      <w:color w:val="808080"/>
    </w:rPr>
  </w:style>
  <w:style w:type="paragraph" w:customStyle="1" w:styleId="E6ECDBE2BA3044C3B6E5C3D0DFA26DA718">
    <w:name w:val="E6ECDBE2BA3044C3B6E5C3D0DFA26DA718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FA2E1788660A456BB855FC541CF73DE118">
    <w:name w:val="FA2E1788660A456BB855FC541CF73DE118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E590E5331CC54709BBF768ED927DD22816">
    <w:name w:val="E590E5331CC54709BBF768ED927DD22816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44625D0B8991452C8436617CC26B40F115">
    <w:name w:val="44625D0B8991452C8436617CC26B40F115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7E4CB552E2F04D51AD9A27A9620793B321">
    <w:name w:val="7E4CB552E2F04D51AD9A27A9620793B321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5B6EB3C38D0F42FBBDDAEDC5A80F035C21">
    <w:name w:val="5B6EB3C38D0F42FBBDDAEDC5A80F035C21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51CB79FB658F416596E57B33E5F97DD221">
    <w:name w:val="51CB79FB658F416596E57B33E5F97DD221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4522D450195245B8BA82731C2DEB399C21">
    <w:name w:val="4522D450195245B8BA82731C2DEB399C21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8A36AB2A102F41478AE6F39B2BE1CE2921">
    <w:name w:val="8A36AB2A102F41478AE6F39B2BE1CE2921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8940CAAC465C408BA805842DF1F5510321">
    <w:name w:val="8940CAAC465C408BA805842DF1F5510321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  <w:style w:type="paragraph" w:customStyle="1" w:styleId="2C4F1A800B354BB2A4BBB1AD4A12E86C2">
    <w:name w:val="2C4F1A800B354BB2A4BBB1AD4A12E86C2"/>
    <w:rsid w:val="00B90BEA"/>
    <w:pPr>
      <w:widowControl w:val="0"/>
      <w:spacing w:after="0" w:line="240" w:lineRule="auto"/>
    </w:pPr>
    <w:rPr>
      <w:rFonts w:ascii="CG Times" w:eastAsia="Times New Roman" w:hAnsi="CG Times" w:cs="Times New Roman"/>
      <w:snapToGrid w:val="0"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sollicitud WORD específica_codi_ 152641C</Template>
  <TotalTime>2</TotalTime>
  <Pages>2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Imma Lorenzo Valencia</dc:creator>
  <cp:lastModifiedBy>Marta Satorres Alfonseda</cp:lastModifiedBy>
  <cp:revision>2</cp:revision>
  <cp:lastPrinted>2025-08-27T06:49:00Z</cp:lastPrinted>
  <dcterms:created xsi:type="dcterms:W3CDTF">2025-09-03T06:55:00Z</dcterms:created>
  <dcterms:modified xsi:type="dcterms:W3CDTF">2025-09-03T06:55:00Z</dcterms:modified>
</cp:coreProperties>
</file>